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F26551" w14:textId="77777777" w:rsidR="000A0278" w:rsidRPr="00AE6871" w:rsidRDefault="000A0278" w:rsidP="009B7688">
      <w:pPr>
        <w:pStyle w:val="Heading1"/>
        <w:jc w:val="center"/>
      </w:pPr>
      <w:bookmarkStart w:id="0" w:name="_GoBack"/>
      <w:bookmarkEnd w:id="0"/>
      <w:r w:rsidRPr="00AE6871">
        <w:t>Narrative application</w:t>
      </w:r>
    </w:p>
    <w:p w14:paraId="6325DCF1" w14:textId="77777777" w:rsidR="000A0278" w:rsidRPr="00AE6871" w:rsidRDefault="000A0278" w:rsidP="000A0278">
      <w:pPr>
        <w:ind w:left="360"/>
        <w:jc w:val="center"/>
        <w:rPr>
          <w:b/>
          <w:color w:val="222A35" w:themeColor="text2" w:themeShade="80"/>
          <w:szCs w:val="20"/>
        </w:rPr>
      </w:pPr>
    </w:p>
    <w:p w14:paraId="3E9A07F5" w14:textId="77777777" w:rsidR="009B7688" w:rsidRPr="00AE6871" w:rsidRDefault="009B7688" w:rsidP="009B7688">
      <w:pPr>
        <w:pStyle w:val="Heading2"/>
        <w:numPr>
          <w:ilvl w:val="0"/>
          <w:numId w:val="6"/>
        </w:numPr>
        <w:rPr>
          <w:b/>
          <w:bCs/>
        </w:rPr>
      </w:pPr>
      <w:r w:rsidRPr="00AE6871">
        <w:t>Project data:</w:t>
      </w:r>
    </w:p>
    <w:p w14:paraId="363005E4" w14:textId="77777777" w:rsidR="000A0278" w:rsidRPr="00AE6871" w:rsidRDefault="000A0278" w:rsidP="009B7688">
      <w:pPr>
        <w:rPr>
          <w:b/>
          <w:bCs/>
        </w:rPr>
      </w:pPr>
      <w:r w:rsidRPr="00AE6871">
        <w:t xml:space="preserve">(please respect the foreseen max. </w:t>
      </w:r>
      <w:r w:rsidR="00AE6871" w:rsidRPr="00AE6871">
        <w:t>length</w:t>
      </w:r>
      <w:r w:rsidRPr="00AE6871">
        <w:t xml:space="preserve"> of the text – use letter size min. 11)</w:t>
      </w:r>
    </w:p>
    <w:tbl>
      <w:tblPr>
        <w:tblStyle w:val="TableGrid"/>
        <w:tblW w:w="0" w:type="auto"/>
        <w:tblLook w:val="0680" w:firstRow="0" w:lastRow="0" w:firstColumn="1" w:lastColumn="0" w:noHBand="1" w:noVBand="1"/>
      </w:tblPr>
      <w:tblGrid>
        <w:gridCol w:w="3244"/>
        <w:gridCol w:w="6042"/>
      </w:tblGrid>
      <w:tr w:rsidR="000A0278" w:rsidRPr="00AE6871" w14:paraId="49B872ED" w14:textId="77777777" w:rsidTr="10E82DFC">
        <w:trPr>
          <w:trHeight w:val="516"/>
        </w:trPr>
        <w:tc>
          <w:tcPr>
            <w:tcW w:w="3315" w:type="dxa"/>
          </w:tcPr>
          <w:p w14:paraId="6B5EC508" w14:textId="77777777" w:rsidR="000A0278" w:rsidRPr="00AE6871" w:rsidRDefault="000A0278" w:rsidP="008953A4">
            <w:pPr>
              <w:rPr>
                <w:rFonts w:asciiTheme="majorHAnsi" w:hAnsiTheme="majorHAnsi"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Project name:</w:t>
            </w:r>
            <w:r w:rsidRPr="00AE6871">
              <w:rPr>
                <w:rFonts w:asciiTheme="majorHAnsi" w:hAnsiTheme="majorHAnsi" w:cs="Times New Roman"/>
                <w:szCs w:val="20"/>
              </w:rPr>
              <w:t xml:space="preserve"> </w:t>
            </w:r>
          </w:p>
        </w:tc>
        <w:tc>
          <w:tcPr>
            <w:tcW w:w="6261" w:type="dxa"/>
          </w:tcPr>
          <w:p w14:paraId="2DB9AF81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478EBB68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55DB25D9" w14:textId="77777777" w:rsidTr="10E82DFC">
        <w:trPr>
          <w:trHeight w:val="764"/>
        </w:trPr>
        <w:tc>
          <w:tcPr>
            <w:tcW w:w="3315" w:type="dxa"/>
          </w:tcPr>
          <w:p w14:paraId="441DC863" w14:textId="77777777" w:rsidR="000A0278" w:rsidRPr="00AE6871" w:rsidRDefault="000A0278" w:rsidP="008953A4">
            <w:pPr>
              <w:rPr>
                <w:rFonts w:asciiTheme="majorHAnsi" w:hAnsiTheme="majorHAnsi"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Organisation</w:t>
            </w:r>
            <w:r w:rsidRPr="00AE6871">
              <w:rPr>
                <w:rFonts w:asciiTheme="majorHAnsi" w:hAnsiTheme="majorHAnsi" w:cs="Times New Roman"/>
                <w:szCs w:val="20"/>
              </w:rPr>
              <w:t xml:space="preserve">: </w:t>
            </w:r>
          </w:p>
        </w:tc>
        <w:tc>
          <w:tcPr>
            <w:tcW w:w="6261" w:type="dxa"/>
          </w:tcPr>
          <w:p w14:paraId="459D5315" w14:textId="77777777" w:rsidR="000A0278" w:rsidRPr="00AE6871" w:rsidRDefault="000A0278" w:rsidP="008953A4">
            <w:pPr>
              <w:rPr>
                <w:szCs w:val="20"/>
              </w:rPr>
            </w:pPr>
          </w:p>
          <w:p w14:paraId="3F8933A8" w14:textId="77777777" w:rsidR="000A0278" w:rsidRPr="00AE6871" w:rsidRDefault="000A0278" w:rsidP="008953A4">
            <w:pPr>
              <w:rPr>
                <w:szCs w:val="20"/>
              </w:rPr>
            </w:pPr>
          </w:p>
          <w:p w14:paraId="0D8F8482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AD0941" w:rsidRPr="00AE6871" w14:paraId="0A156527" w14:textId="77777777" w:rsidTr="10E82DFC">
        <w:trPr>
          <w:trHeight w:val="764"/>
        </w:trPr>
        <w:tc>
          <w:tcPr>
            <w:tcW w:w="3315" w:type="dxa"/>
          </w:tcPr>
          <w:p w14:paraId="5347DFA1" w14:textId="77777777" w:rsidR="00AD0941" w:rsidRPr="00AE6871" w:rsidRDefault="00AD0941" w:rsidP="10E82DFC">
            <w:pPr>
              <w:jc w:val="left"/>
              <w:rPr>
                <w:rFonts w:asciiTheme="majorHAnsi" w:hAnsiTheme="majorHAnsi" w:cs="Times New Roman"/>
              </w:rPr>
            </w:pPr>
            <w:r w:rsidRPr="00AE6871">
              <w:rPr>
                <w:rFonts w:asciiTheme="majorHAnsi" w:hAnsiTheme="majorHAnsi" w:cs="Times New Roman"/>
              </w:rPr>
              <w:t>Call priority aspect applican</w:t>
            </w:r>
            <w:r w:rsidR="6276A6E8" w:rsidRPr="00AE6871">
              <w:rPr>
                <w:rFonts w:asciiTheme="majorHAnsi" w:hAnsiTheme="majorHAnsi" w:cs="Times New Roman"/>
              </w:rPr>
              <w:t>t</w:t>
            </w:r>
            <w:r w:rsidRPr="00AE6871">
              <w:rPr>
                <w:rFonts w:asciiTheme="majorHAnsi" w:hAnsiTheme="majorHAnsi" w:cs="Times New Roman"/>
              </w:rPr>
              <w:t xml:space="preserve"> is applying for (A, B or C)</w:t>
            </w:r>
            <w:r w:rsidRPr="00AE6871">
              <w:br/>
            </w:r>
            <w:r w:rsidRPr="00AE6871">
              <w:rPr>
                <w:rFonts w:cs="Times New Roman"/>
              </w:rPr>
              <w:t>(select one your application is primarily focusing on)</w:t>
            </w:r>
          </w:p>
        </w:tc>
        <w:tc>
          <w:tcPr>
            <w:tcW w:w="6261" w:type="dxa"/>
          </w:tcPr>
          <w:p w14:paraId="075B0F9D" w14:textId="77777777" w:rsidR="00B77734" w:rsidRPr="00AE6871" w:rsidRDefault="00B77734" w:rsidP="00B77734">
            <w:pPr>
              <w:jc w:val="left"/>
              <w:rPr>
                <w:szCs w:val="20"/>
              </w:rPr>
            </w:pPr>
          </w:p>
          <w:p w14:paraId="4B72B1A2" w14:textId="77777777" w:rsidR="00B77734" w:rsidRPr="00AE6871" w:rsidRDefault="00B130CD" w:rsidP="00B77734">
            <w:pPr>
              <w:jc w:val="left"/>
              <w:rPr>
                <w:szCs w:val="20"/>
              </w:rPr>
            </w:pP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734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r w:rsidR="00B77734" w:rsidRPr="00AE6871">
              <w:rPr>
                <w:rFonts w:cs="Times New Roman"/>
                <w:szCs w:val="20"/>
              </w:rPr>
              <w:t xml:space="preserve">   </w:t>
            </w:r>
            <w:r w:rsidR="00B77734" w:rsidRPr="00AE6871">
              <w:rPr>
                <w:szCs w:val="20"/>
              </w:rPr>
              <w:t xml:space="preserve">LOT  A </w:t>
            </w:r>
            <w:r w:rsidR="00B77734" w:rsidRPr="00AE6871">
              <w:rPr>
                <w:szCs w:val="20"/>
              </w:rPr>
              <w:br/>
            </w: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734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r w:rsidR="00B77734" w:rsidRPr="00AE6871">
              <w:rPr>
                <w:rFonts w:cs="Times New Roman"/>
                <w:szCs w:val="20"/>
              </w:rPr>
              <w:t xml:space="preserve">   </w:t>
            </w:r>
            <w:r w:rsidR="00B77734" w:rsidRPr="00AE6871">
              <w:rPr>
                <w:szCs w:val="20"/>
              </w:rPr>
              <w:t xml:space="preserve">LOT  B </w:t>
            </w:r>
            <w:r w:rsidR="00B77734" w:rsidRPr="00AE6871">
              <w:rPr>
                <w:szCs w:val="20"/>
              </w:rPr>
              <w:br/>
            </w: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77734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r w:rsidR="00B77734" w:rsidRPr="00AE6871">
              <w:rPr>
                <w:rFonts w:cs="Times New Roman"/>
                <w:szCs w:val="20"/>
              </w:rPr>
              <w:t xml:space="preserve">   </w:t>
            </w:r>
            <w:r w:rsidR="00B77734" w:rsidRPr="00AE6871">
              <w:rPr>
                <w:szCs w:val="20"/>
              </w:rPr>
              <w:t xml:space="preserve">LOT  C  </w:t>
            </w:r>
          </w:p>
        </w:tc>
      </w:tr>
      <w:tr w:rsidR="000A0278" w:rsidRPr="00AE6871" w14:paraId="0331F105" w14:textId="77777777" w:rsidTr="10E82DFC">
        <w:trPr>
          <w:trHeight w:val="764"/>
        </w:trPr>
        <w:tc>
          <w:tcPr>
            <w:tcW w:w="3315" w:type="dxa"/>
          </w:tcPr>
          <w:p w14:paraId="71D63FB7" w14:textId="77777777" w:rsidR="000A0278" w:rsidRPr="00AE6871" w:rsidRDefault="000A0278" w:rsidP="008953A4">
            <w:pPr>
              <w:rPr>
                <w:rFonts w:asciiTheme="majorHAnsi" w:hAnsiTheme="majorHAnsi"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Legal representative of organisation:</w:t>
            </w:r>
            <w:r w:rsidRPr="00AE6871">
              <w:rPr>
                <w:rFonts w:asciiTheme="majorHAnsi" w:hAnsiTheme="majorHAnsi" w:cs="Times New Roman"/>
                <w:szCs w:val="20"/>
              </w:rPr>
              <w:t xml:space="preserve"> </w:t>
            </w:r>
          </w:p>
        </w:tc>
        <w:tc>
          <w:tcPr>
            <w:tcW w:w="6261" w:type="dxa"/>
          </w:tcPr>
          <w:p w14:paraId="43573250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4E0E6421" w14:textId="77777777" w:rsidTr="10E82DFC">
        <w:trPr>
          <w:trHeight w:val="764"/>
        </w:trPr>
        <w:tc>
          <w:tcPr>
            <w:tcW w:w="3315" w:type="dxa"/>
          </w:tcPr>
          <w:p w14:paraId="2DF80B02" w14:textId="77777777" w:rsidR="000A0278" w:rsidRPr="00AE6871" w:rsidRDefault="000A0278" w:rsidP="008953A4">
            <w:pPr>
              <w:rPr>
                <w:rFonts w:cs="Times New Roman"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Project contact person</w:t>
            </w:r>
            <w:r w:rsidRPr="00AE6871">
              <w:rPr>
                <w:rFonts w:cs="Times New Roman"/>
                <w:szCs w:val="20"/>
              </w:rPr>
              <w:t xml:space="preserve">: </w:t>
            </w:r>
            <w:r w:rsidRPr="00AE6871">
              <w:rPr>
                <w:rFonts w:cs="Times New Roman"/>
                <w:szCs w:val="20"/>
              </w:rPr>
              <w:br/>
              <w:t>(email and other contacts)</w:t>
            </w:r>
          </w:p>
        </w:tc>
        <w:tc>
          <w:tcPr>
            <w:tcW w:w="6261" w:type="dxa"/>
          </w:tcPr>
          <w:p w14:paraId="1FCB1C6E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2FC8DC4F" w14:textId="77777777" w:rsidTr="10E82DFC">
        <w:trPr>
          <w:trHeight w:val="495"/>
        </w:trPr>
        <w:tc>
          <w:tcPr>
            <w:tcW w:w="3315" w:type="dxa"/>
          </w:tcPr>
          <w:p w14:paraId="19241A5C" w14:textId="77777777" w:rsidR="000A0278" w:rsidRPr="00AE6871" w:rsidRDefault="000A0278" w:rsidP="008953A4">
            <w:pPr>
              <w:rPr>
                <w:b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Project duration in months:</w:t>
            </w:r>
            <w:r w:rsidRPr="00AE6871">
              <w:rPr>
                <w:rFonts w:cs="Times New Roman"/>
                <w:szCs w:val="20"/>
              </w:rPr>
              <w:t xml:space="preserve"> </w:t>
            </w:r>
            <w:r w:rsidRPr="00AE6871">
              <w:rPr>
                <w:szCs w:val="20"/>
              </w:rPr>
              <w:t>(foreseen start and completion of the project)</w:t>
            </w:r>
          </w:p>
        </w:tc>
        <w:tc>
          <w:tcPr>
            <w:tcW w:w="6261" w:type="dxa"/>
          </w:tcPr>
          <w:p w14:paraId="19140322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7C1C0819" w14:textId="77777777" w:rsidTr="10E82DFC">
        <w:trPr>
          <w:trHeight w:val="546"/>
        </w:trPr>
        <w:tc>
          <w:tcPr>
            <w:tcW w:w="3315" w:type="dxa"/>
          </w:tcPr>
          <w:p w14:paraId="47B89BF0" w14:textId="77777777" w:rsidR="000A0278" w:rsidRPr="00AE6871" w:rsidRDefault="000A0278" w:rsidP="008953A4">
            <w:pPr>
              <w:rPr>
                <w:rFonts w:asciiTheme="majorHAnsi" w:hAnsiTheme="majorHAnsi"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In which country(</w:t>
            </w:r>
            <w:proofErr w:type="spellStart"/>
            <w:r w:rsidRPr="00AE6871">
              <w:rPr>
                <w:rFonts w:asciiTheme="majorHAnsi" w:hAnsiTheme="majorHAnsi" w:cs="Times New Roman"/>
                <w:bCs/>
                <w:szCs w:val="20"/>
              </w:rPr>
              <w:t>ies</w:t>
            </w:r>
            <w:proofErr w:type="spellEnd"/>
            <w:r w:rsidRPr="00AE6871">
              <w:rPr>
                <w:rFonts w:asciiTheme="majorHAnsi" w:hAnsiTheme="majorHAnsi" w:cs="Times New Roman"/>
                <w:bCs/>
                <w:szCs w:val="20"/>
              </w:rPr>
              <w:t>) and/ or places  would the project be implemented:</w:t>
            </w:r>
          </w:p>
        </w:tc>
        <w:tc>
          <w:tcPr>
            <w:tcW w:w="6261" w:type="dxa"/>
          </w:tcPr>
          <w:p w14:paraId="10432CD8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</w:tbl>
    <w:p w14:paraId="5A6F98AC" w14:textId="77777777" w:rsidR="000A0278" w:rsidRPr="00AE6871" w:rsidRDefault="000A0278" w:rsidP="000A0278">
      <w:pPr>
        <w:pStyle w:val="NoSpacing"/>
        <w:rPr>
          <w:sz w:val="20"/>
          <w:szCs w:val="20"/>
          <w:lang w:val="en-GB"/>
        </w:rPr>
      </w:pPr>
    </w:p>
    <w:tbl>
      <w:tblPr>
        <w:tblStyle w:val="TableGrid"/>
        <w:tblW w:w="9568" w:type="dxa"/>
        <w:tblLook w:val="0680" w:firstRow="0" w:lastRow="0" w:firstColumn="1" w:lastColumn="0" w:noHBand="1" w:noVBand="1"/>
      </w:tblPr>
      <w:tblGrid>
        <w:gridCol w:w="3313"/>
        <w:gridCol w:w="6255"/>
      </w:tblGrid>
      <w:tr w:rsidR="000A0278" w:rsidRPr="00AE6871" w14:paraId="1F16707D" w14:textId="77777777" w:rsidTr="2FDAF6C0">
        <w:trPr>
          <w:trHeight w:val="516"/>
        </w:trPr>
        <w:tc>
          <w:tcPr>
            <w:tcW w:w="3313" w:type="dxa"/>
          </w:tcPr>
          <w:p w14:paraId="0640E66A" w14:textId="77777777" w:rsidR="000A0278" w:rsidRPr="00AE6871" w:rsidRDefault="000A0278" w:rsidP="008953A4">
            <w:pPr>
              <w:rPr>
                <w:rFonts w:asciiTheme="majorHAnsi" w:hAnsiTheme="majorHAnsi"/>
                <w:bCs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Type of organization: (public/ private, profit/</w:t>
            </w:r>
            <w:proofErr w:type="spellStart"/>
            <w:r w:rsidRPr="00AE6871">
              <w:rPr>
                <w:rFonts w:asciiTheme="majorHAnsi" w:hAnsiTheme="majorHAnsi" w:cs="Times New Roman"/>
                <w:bCs/>
                <w:szCs w:val="20"/>
              </w:rPr>
              <w:t>nonforprofit</w:t>
            </w:r>
            <w:proofErr w:type="spellEnd"/>
            <w:r w:rsidRPr="00AE6871">
              <w:rPr>
                <w:rFonts w:asciiTheme="majorHAnsi" w:hAnsiTheme="majorHAnsi" w:cs="Times New Roman"/>
                <w:bCs/>
                <w:szCs w:val="20"/>
              </w:rPr>
              <w:t>, type of registration)</w:t>
            </w:r>
          </w:p>
        </w:tc>
        <w:tc>
          <w:tcPr>
            <w:tcW w:w="6255" w:type="dxa"/>
          </w:tcPr>
          <w:p w14:paraId="02D42184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</w:tc>
      </w:tr>
      <w:tr w:rsidR="000A0278" w:rsidRPr="00AE6871" w14:paraId="24729A74" w14:textId="77777777" w:rsidTr="2FDAF6C0">
        <w:trPr>
          <w:trHeight w:val="516"/>
        </w:trPr>
        <w:tc>
          <w:tcPr>
            <w:tcW w:w="3313" w:type="dxa"/>
          </w:tcPr>
          <w:p w14:paraId="3AE63358" w14:textId="77777777" w:rsidR="000A0278" w:rsidRPr="00AE6871" w:rsidRDefault="000A0278" w:rsidP="10E82DFC">
            <w:pPr>
              <w:jc w:val="left"/>
              <w:rPr>
                <w:rFonts w:asciiTheme="majorHAnsi" w:hAnsiTheme="majorHAnsi"/>
              </w:rPr>
            </w:pPr>
            <w:r w:rsidRPr="00AE6871">
              <w:rPr>
                <w:rFonts w:asciiTheme="majorHAnsi" w:hAnsiTheme="majorHAnsi" w:cs="Times New Roman"/>
              </w:rPr>
              <w:t xml:space="preserve">Registered area of work </w:t>
            </w:r>
            <w:r w:rsidRPr="00AE6871">
              <w:br/>
            </w:r>
            <w:r w:rsidR="00224018" w:rsidRPr="00AE6871">
              <w:rPr>
                <w:rFonts w:asciiTheme="majorHAnsi" w:hAnsiTheme="majorHAnsi" w:cs="Times New Roman"/>
              </w:rPr>
              <w:t>(please tick the box)</w:t>
            </w:r>
          </w:p>
        </w:tc>
        <w:tc>
          <w:tcPr>
            <w:tcW w:w="6255" w:type="dxa"/>
          </w:tcPr>
          <w:p w14:paraId="2C4C8FD6" w14:textId="77777777" w:rsidR="000A0278" w:rsidRPr="00AE6871" w:rsidRDefault="00B130CD" w:rsidP="008953A4">
            <w:pPr>
              <w:rPr>
                <w:szCs w:val="20"/>
              </w:rPr>
            </w:pP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1"/>
            <w:r w:rsidR="000A0278" w:rsidRPr="00AE6871">
              <w:rPr>
                <w:rFonts w:cs="Times New Roman"/>
                <w:szCs w:val="20"/>
              </w:rPr>
              <w:t xml:space="preserve"> Environment &amp; Climate                                </w:t>
            </w: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5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2"/>
            <w:r w:rsidR="000A0278" w:rsidRPr="00AE6871">
              <w:rPr>
                <w:rFonts w:cs="Times New Roman"/>
                <w:szCs w:val="20"/>
              </w:rPr>
              <w:t xml:space="preserve"> Youth</w:t>
            </w:r>
          </w:p>
          <w:p w14:paraId="1036C88E" w14:textId="77777777" w:rsidR="000A0278" w:rsidRPr="00AE6871" w:rsidRDefault="00B130CD" w:rsidP="008953A4">
            <w:pPr>
              <w:rPr>
                <w:szCs w:val="20"/>
              </w:rPr>
            </w:pP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3"/>
            <w:r w:rsidR="000A0278" w:rsidRPr="00AE6871">
              <w:rPr>
                <w:rFonts w:cs="Times New Roman"/>
                <w:szCs w:val="20"/>
              </w:rPr>
              <w:t xml:space="preserve">Development cooperation                           </w:t>
            </w: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4"/>
            <w:r w:rsidR="000A0278" w:rsidRPr="00AE6871">
              <w:rPr>
                <w:rFonts w:cs="Times New Roman"/>
                <w:szCs w:val="20"/>
              </w:rPr>
              <w:t xml:space="preserve"> Agriculture </w:t>
            </w:r>
          </w:p>
          <w:p w14:paraId="20B8B1D3" w14:textId="77777777" w:rsidR="000A0278" w:rsidRPr="00AE6871" w:rsidRDefault="00B130CD" w:rsidP="008953A4">
            <w:pPr>
              <w:rPr>
                <w:szCs w:val="20"/>
              </w:rPr>
            </w:pP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5"/>
            <w:r w:rsidR="000A0278" w:rsidRPr="00AE6871">
              <w:rPr>
                <w:rFonts w:cs="Times New Roman"/>
                <w:szCs w:val="20"/>
              </w:rPr>
              <w:t>Gender</w:t>
            </w:r>
            <w:r w:rsidR="00AE6871">
              <w:rPr>
                <w:rFonts w:cs="Times New Roman"/>
                <w:szCs w:val="20"/>
              </w:rPr>
              <w:t xml:space="preserve"> </w:t>
            </w:r>
            <w:r w:rsidR="000A0278" w:rsidRPr="00AE6871">
              <w:rPr>
                <w:rFonts w:cs="Times New Roman"/>
                <w:szCs w:val="20"/>
              </w:rPr>
              <w:t>&amp;</w:t>
            </w:r>
            <w:r w:rsidR="00AE6871">
              <w:rPr>
                <w:rFonts w:cs="Times New Roman"/>
                <w:szCs w:val="20"/>
              </w:rPr>
              <w:t xml:space="preserve"> </w:t>
            </w:r>
            <w:r w:rsidR="000A0278" w:rsidRPr="00AE6871">
              <w:rPr>
                <w:rFonts w:cs="Times New Roman"/>
                <w:szCs w:val="20"/>
              </w:rPr>
              <w:t xml:space="preserve">equal opportunities                     </w:t>
            </w:r>
            <w:r w:rsidRPr="00AE6871">
              <w:rPr>
                <w:rFonts w:cs="Times New Roman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6"/>
            <w:r w:rsidR="000A0278" w:rsidRPr="00AE6871">
              <w:rPr>
                <w:rFonts w:cs="Times New Roman"/>
                <w:szCs w:val="20"/>
              </w:rPr>
              <w:t xml:space="preserve"> Trade Unions</w:t>
            </w:r>
          </w:p>
          <w:p w14:paraId="688AB501" w14:textId="77777777" w:rsidR="000A0278" w:rsidRPr="00AE6871" w:rsidRDefault="00B130CD" w:rsidP="008953A4">
            <w:pPr>
              <w:rPr>
                <w:szCs w:val="20"/>
              </w:rPr>
            </w:pPr>
            <w:r w:rsidRPr="00AE6871">
              <w:rPr>
                <w:rFonts w:cs="Times New Roman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rFonts w:cs="Times New Roman"/>
                <w:szCs w:val="20"/>
              </w:rPr>
              <w:fldChar w:fldCharType="end"/>
            </w:r>
            <w:bookmarkEnd w:id="7"/>
            <w:r w:rsidR="000A0278" w:rsidRPr="00AE6871">
              <w:rPr>
                <w:rFonts w:cs="Times New Roman"/>
                <w:szCs w:val="20"/>
              </w:rPr>
              <w:t xml:space="preserve">Society       </w:t>
            </w:r>
          </w:p>
          <w:p w14:paraId="2C4EE0E6" w14:textId="77777777" w:rsidR="000A0278" w:rsidRPr="00AE6871" w:rsidRDefault="00B130CD" w:rsidP="008953A4">
            <w:pPr>
              <w:rPr>
                <w:rFonts w:cs="Times New Roman"/>
                <w:szCs w:val="20"/>
              </w:rPr>
            </w:pPr>
            <w:r w:rsidRPr="00AE6871">
              <w:rPr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rPr>
                <w:szCs w:val="20"/>
              </w:rPr>
              <w:fldChar w:fldCharType="end"/>
            </w:r>
            <w:r w:rsidR="000A0278" w:rsidRPr="00AE6871" w:rsidDel="002657DD">
              <w:rPr>
                <w:rFonts w:cs="Times New Roman"/>
                <w:szCs w:val="20"/>
              </w:rPr>
              <w:t xml:space="preserve"> </w:t>
            </w:r>
            <w:r w:rsidR="000A0278" w:rsidRPr="00AE6871">
              <w:rPr>
                <w:rFonts w:cs="Times New Roman"/>
                <w:szCs w:val="20"/>
              </w:rPr>
              <w:t>Non</w:t>
            </w:r>
            <w:r w:rsidR="00AE6871">
              <w:rPr>
                <w:rFonts w:cs="Times New Roman"/>
                <w:szCs w:val="20"/>
              </w:rPr>
              <w:t>-</w:t>
            </w:r>
            <w:r w:rsidR="000A0278" w:rsidRPr="00AE6871">
              <w:rPr>
                <w:rFonts w:cs="Times New Roman"/>
                <w:szCs w:val="20"/>
              </w:rPr>
              <w:t xml:space="preserve">formal education  </w:t>
            </w:r>
          </w:p>
          <w:p w14:paraId="6916A2DB" w14:textId="77777777" w:rsidR="000A0278" w:rsidRPr="00AE6871" w:rsidRDefault="00B130CD" w:rsidP="10E82DFC">
            <w:pPr>
              <w:rPr>
                <w:rFonts w:cs="Times New Roman"/>
              </w:rPr>
            </w:pPr>
            <w:r w:rsidRPr="00AE6871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="000A0278" w:rsidRPr="00AE6871">
              <w:rPr>
                <w:rFonts w:cs="Times New Roman"/>
                <w:szCs w:val="20"/>
              </w:rPr>
              <w:instrText xml:space="preserve"> FORMCHECKBOX </w:instrText>
            </w:r>
            <w:r w:rsidR="00A92B3D">
              <w:rPr>
                <w:rFonts w:cs="Times New Roman"/>
                <w:szCs w:val="20"/>
              </w:rPr>
            </w:r>
            <w:r w:rsidR="00A92B3D">
              <w:rPr>
                <w:rFonts w:cs="Times New Roman"/>
                <w:szCs w:val="20"/>
              </w:rPr>
              <w:fldChar w:fldCharType="separate"/>
            </w:r>
            <w:r w:rsidRPr="00AE6871">
              <w:fldChar w:fldCharType="end"/>
            </w:r>
            <w:bookmarkEnd w:id="8"/>
            <w:r w:rsidR="000A0278" w:rsidRPr="00AE6871">
              <w:rPr>
                <w:rFonts w:cs="Times New Roman"/>
              </w:rPr>
              <w:t>Other (</w:t>
            </w:r>
            <w:r w:rsidR="4E6880AF" w:rsidRPr="00AE6871">
              <w:rPr>
                <w:rFonts w:cs="Times New Roman"/>
              </w:rPr>
              <w:t>please specify</w:t>
            </w:r>
            <w:r w:rsidR="000A0278" w:rsidRPr="00AE6871">
              <w:rPr>
                <w:rFonts w:cs="Times New Roman"/>
              </w:rPr>
              <w:t xml:space="preserve">) </w:t>
            </w:r>
          </w:p>
        </w:tc>
      </w:tr>
      <w:tr w:rsidR="000A0278" w:rsidRPr="00AE6871" w14:paraId="186EF04B" w14:textId="77777777" w:rsidTr="2FDAF6C0">
        <w:trPr>
          <w:trHeight w:val="516"/>
        </w:trPr>
        <w:tc>
          <w:tcPr>
            <w:tcW w:w="3313" w:type="dxa"/>
          </w:tcPr>
          <w:p w14:paraId="5B9C2762" w14:textId="77777777" w:rsidR="000A0278" w:rsidRPr="00AE6871" w:rsidRDefault="000A0278" w:rsidP="00224018">
            <w:pPr>
              <w:jc w:val="left"/>
              <w:rPr>
                <w:i/>
                <w:iCs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lastRenderedPageBreak/>
              <w:t>Description of applicant:</w:t>
            </w:r>
            <w:r w:rsidRPr="00AE6871">
              <w:rPr>
                <w:rFonts w:asciiTheme="majorHAnsi" w:hAnsiTheme="majorHAnsi"/>
                <w:szCs w:val="20"/>
              </w:rPr>
              <w:br/>
            </w:r>
            <w:r w:rsidRPr="00AE6871">
              <w:rPr>
                <w:rFonts w:cs="Times New Roman"/>
                <w:szCs w:val="20"/>
              </w:rPr>
              <w:t xml:space="preserve">(max 10 lines) </w:t>
            </w:r>
            <w:r w:rsidRPr="00AE6871">
              <w:rPr>
                <w:szCs w:val="20"/>
              </w:rPr>
              <w:br/>
            </w:r>
            <w:r w:rsidRPr="00AE6871">
              <w:rPr>
                <w:rFonts w:cs="Times New Roman"/>
                <w:szCs w:val="20"/>
              </w:rPr>
              <w:t>Briefly describe your area of work, main activities, etc.</w:t>
            </w:r>
            <w:r w:rsidRPr="00AE6871">
              <w:rPr>
                <w:szCs w:val="20"/>
              </w:rPr>
              <w:br/>
            </w:r>
          </w:p>
        </w:tc>
        <w:tc>
          <w:tcPr>
            <w:tcW w:w="6255" w:type="dxa"/>
          </w:tcPr>
          <w:p w14:paraId="109FD33D" w14:textId="77777777" w:rsidR="000A0278" w:rsidRPr="00AE6871" w:rsidRDefault="000A0278" w:rsidP="008953A4">
            <w:pPr>
              <w:rPr>
                <w:szCs w:val="20"/>
              </w:rPr>
            </w:pPr>
          </w:p>
          <w:p w14:paraId="5E778F91" w14:textId="77777777" w:rsidR="000A0278" w:rsidRPr="00AE6871" w:rsidRDefault="000A0278" w:rsidP="008953A4">
            <w:pPr>
              <w:rPr>
                <w:szCs w:val="20"/>
              </w:rPr>
            </w:pPr>
          </w:p>
          <w:p w14:paraId="2BCBA7A9" w14:textId="77777777" w:rsidR="000A0278" w:rsidRPr="00AE6871" w:rsidRDefault="000A0278" w:rsidP="008953A4">
            <w:pPr>
              <w:rPr>
                <w:szCs w:val="20"/>
              </w:rPr>
            </w:pPr>
          </w:p>
          <w:p w14:paraId="3EEBCD25" w14:textId="77777777" w:rsidR="000A0278" w:rsidRPr="00AE6871" w:rsidRDefault="000A0278" w:rsidP="008953A4">
            <w:pPr>
              <w:rPr>
                <w:szCs w:val="20"/>
              </w:rPr>
            </w:pPr>
          </w:p>
          <w:p w14:paraId="7729DA9B" w14:textId="77777777" w:rsidR="000A0278" w:rsidRPr="00AE6871" w:rsidRDefault="000A0278" w:rsidP="008953A4">
            <w:pPr>
              <w:rPr>
                <w:szCs w:val="20"/>
              </w:rPr>
            </w:pPr>
          </w:p>
          <w:p w14:paraId="1BB4682B" w14:textId="77777777" w:rsidR="000A0278" w:rsidRPr="00AE6871" w:rsidRDefault="000A0278" w:rsidP="008953A4">
            <w:pPr>
              <w:rPr>
                <w:szCs w:val="20"/>
              </w:rPr>
            </w:pPr>
          </w:p>
          <w:p w14:paraId="730CF6D6" w14:textId="77777777" w:rsidR="000A0278" w:rsidRPr="00AE6871" w:rsidRDefault="000A0278" w:rsidP="008953A4">
            <w:pPr>
              <w:rPr>
                <w:szCs w:val="20"/>
              </w:rPr>
            </w:pPr>
          </w:p>
          <w:p w14:paraId="536658F1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057B94C5" w14:textId="77777777" w:rsidTr="2FDAF6C0">
        <w:trPr>
          <w:trHeight w:val="516"/>
        </w:trPr>
        <w:tc>
          <w:tcPr>
            <w:tcW w:w="3313" w:type="dxa"/>
          </w:tcPr>
          <w:p w14:paraId="73051F72" w14:textId="77777777" w:rsidR="000A0278" w:rsidRPr="00AE6871" w:rsidRDefault="000A0278" w:rsidP="00224018">
            <w:pPr>
              <w:jc w:val="left"/>
              <w:rPr>
                <w:rFonts w:cs="Times New Roman"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>Experience with the concept of Global Citizenship Education</w:t>
            </w:r>
            <w:r w:rsidR="00224018" w:rsidRPr="00AE6871">
              <w:rPr>
                <w:rFonts w:asciiTheme="majorHAnsi" w:hAnsiTheme="majorHAnsi" w:cs="Times New Roman"/>
                <w:bCs/>
                <w:szCs w:val="20"/>
              </w:rPr>
              <w:t xml:space="preserve"> (GCE)</w:t>
            </w:r>
            <w:r w:rsidRPr="00AE6871">
              <w:rPr>
                <w:rFonts w:asciiTheme="majorHAnsi" w:hAnsiTheme="majorHAnsi" w:cs="Times New Roman"/>
                <w:bCs/>
                <w:szCs w:val="20"/>
              </w:rPr>
              <w:t>:</w:t>
            </w:r>
            <w:r w:rsidRPr="00AE6871">
              <w:rPr>
                <w:rFonts w:cs="Times New Roman"/>
                <w:szCs w:val="20"/>
              </w:rPr>
              <w:t xml:space="preserve"> </w:t>
            </w:r>
            <w:r w:rsidRPr="00AE6871">
              <w:rPr>
                <w:szCs w:val="20"/>
              </w:rPr>
              <w:br/>
            </w:r>
            <w:r w:rsidRPr="00AE6871">
              <w:rPr>
                <w:rFonts w:cs="Times New Roman"/>
                <w:szCs w:val="20"/>
              </w:rPr>
              <w:t>(max 10 lines)</w:t>
            </w:r>
          </w:p>
          <w:p w14:paraId="26944D14" w14:textId="77777777" w:rsidR="00B77734" w:rsidRPr="00AE6871" w:rsidRDefault="00B77734" w:rsidP="008953A4">
            <w:pPr>
              <w:rPr>
                <w:rFonts w:cs="Times New Roman"/>
                <w:szCs w:val="20"/>
              </w:rPr>
            </w:pPr>
          </w:p>
          <w:p w14:paraId="225DCB10" w14:textId="77777777" w:rsidR="00B77734" w:rsidRPr="00AE6871" w:rsidRDefault="00B77734" w:rsidP="00B77734">
            <w:pPr>
              <w:rPr>
                <w:b/>
                <w:i/>
                <w:szCs w:val="20"/>
              </w:rPr>
            </w:pPr>
            <w:r w:rsidRPr="00AE6871">
              <w:rPr>
                <w:rFonts w:asciiTheme="majorHAnsi" w:hAnsiTheme="majorHAnsi" w:cs="Times New Roman"/>
                <w:bCs/>
                <w:szCs w:val="20"/>
              </w:rPr>
              <w:t xml:space="preserve">Applicants for LOT C </w:t>
            </w:r>
            <w:r w:rsidRPr="00AE6871">
              <w:rPr>
                <w:rFonts w:asciiTheme="majorHAnsi" w:hAnsiTheme="majorHAnsi" w:cs="Times New Roman"/>
                <w:bCs/>
                <w:szCs w:val="20"/>
                <w:u w:val="single"/>
              </w:rPr>
              <w:t>ONLY</w:t>
            </w:r>
            <w:r w:rsidRPr="00AE6871">
              <w:rPr>
                <w:rFonts w:asciiTheme="majorHAnsi" w:hAnsiTheme="majorHAnsi" w:cs="Times New Roman"/>
                <w:bCs/>
                <w:szCs w:val="20"/>
              </w:rPr>
              <w:t>: projects could go beyond GCE</w:t>
            </w:r>
            <w:r w:rsidR="00224018" w:rsidRPr="00AE6871">
              <w:rPr>
                <w:rFonts w:asciiTheme="majorHAnsi" w:hAnsiTheme="majorHAnsi" w:cs="Times New Roman"/>
                <w:bCs/>
                <w:szCs w:val="20"/>
              </w:rPr>
              <w:t>!</w:t>
            </w:r>
          </w:p>
        </w:tc>
        <w:tc>
          <w:tcPr>
            <w:tcW w:w="6255" w:type="dxa"/>
          </w:tcPr>
          <w:p w14:paraId="0343F3A4" w14:textId="77777777" w:rsidR="000A0278" w:rsidRPr="00AE6871" w:rsidRDefault="000A0278" w:rsidP="008953A4">
            <w:pPr>
              <w:rPr>
                <w:szCs w:val="20"/>
              </w:rPr>
            </w:pPr>
            <w:r w:rsidRPr="00AE6871">
              <w:rPr>
                <w:rFonts w:cs="Times New Roman"/>
                <w:szCs w:val="20"/>
              </w:rPr>
              <w:br/>
            </w:r>
          </w:p>
          <w:p w14:paraId="60E69159" w14:textId="77777777" w:rsidR="000A0278" w:rsidRPr="00AE6871" w:rsidRDefault="000A0278" w:rsidP="008953A4">
            <w:pPr>
              <w:rPr>
                <w:szCs w:val="20"/>
              </w:rPr>
            </w:pPr>
          </w:p>
          <w:p w14:paraId="0862FB13" w14:textId="77777777" w:rsidR="000A0278" w:rsidRPr="00AE6871" w:rsidRDefault="000A0278" w:rsidP="008953A4">
            <w:pPr>
              <w:rPr>
                <w:szCs w:val="20"/>
              </w:rPr>
            </w:pPr>
          </w:p>
          <w:p w14:paraId="5846B60F" w14:textId="77777777" w:rsidR="000A0278" w:rsidRPr="00AE6871" w:rsidRDefault="000A0278" w:rsidP="008953A4">
            <w:pPr>
              <w:rPr>
                <w:szCs w:val="20"/>
              </w:rPr>
            </w:pPr>
          </w:p>
          <w:p w14:paraId="2BC33318" w14:textId="77777777" w:rsidR="000A0278" w:rsidRPr="00AE6871" w:rsidRDefault="000A0278" w:rsidP="008953A4">
            <w:pPr>
              <w:rPr>
                <w:szCs w:val="20"/>
              </w:rPr>
            </w:pPr>
          </w:p>
          <w:p w14:paraId="7A8BEACB" w14:textId="77777777" w:rsidR="000A0278" w:rsidRPr="00AE6871" w:rsidRDefault="000A0278" w:rsidP="008953A4">
            <w:pPr>
              <w:rPr>
                <w:szCs w:val="20"/>
              </w:rPr>
            </w:pPr>
          </w:p>
          <w:p w14:paraId="64BB6E19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5703D619" w14:textId="77777777" w:rsidTr="2FDAF6C0">
        <w:trPr>
          <w:trHeight w:val="516"/>
        </w:trPr>
        <w:tc>
          <w:tcPr>
            <w:tcW w:w="3313" w:type="dxa"/>
          </w:tcPr>
          <w:p w14:paraId="7106FB51" w14:textId="77777777" w:rsidR="000A0278" w:rsidRPr="00AE6871" w:rsidRDefault="000A0278" w:rsidP="2FDAF6C0">
            <w:pPr>
              <w:rPr>
                <w:rFonts w:cs="Times New Roman"/>
              </w:rPr>
            </w:pPr>
            <w:r w:rsidRPr="00AE6871">
              <w:rPr>
                <w:rFonts w:asciiTheme="majorHAnsi" w:hAnsiTheme="majorHAnsi" w:cs="Times New Roman"/>
              </w:rPr>
              <w:t xml:space="preserve">Have you ever implemented projects financed by public sources? Please provide us with a short description of </w:t>
            </w:r>
            <w:r w:rsidR="79193CF2" w:rsidRPr="00AE6871">
              <w:rPr>
                <w:rFonts w:asciiTheme="majorHAnsi" w:hAnsiTheme="majorHAnsi" w:cs="Times New Roman"/>
              </w:rPr>
              <w:t>at most</w:t>
            </w:r>
            <w:r w:rsidRPr="00AE6871">
              <w:rPr>
                <w:rFonts w:asciiTheme="majorHAnsi" w:hAnsiTheme="majorHAnsi" w:cs="Times New Roman"/>
              </w:rPr>
              <w:t xml:space="preserve"> 5 relevant projects that you have implemented:</w:t>
            </w:r>
            <w:r w:rsidRPr="00AE6871">
              <w:rPr>
                <w:color w:val="FF0000"/>
              </w:rPr>
              <w:t xml:space="preserve"> </w:t>
            </w:r>
            <w:r w:rsidRPr="00AE6871">
              <w:br/>
            </w:r>
            <w:r w:rsidRPr="00AE6871">
              <w:rPr>
                <w:rFonts w:cs="Times New Roman"/>
              </w:rPr>
              <w:t>(max 15 lines)</w:t>
            </w:r>
          </w:p>
        </w:tc>
        <w:tc>
          <w:tcPr>
            <w:tcW w:w="6255" w:type="dxa"/>
          </w:tcPr>
          <w:p w14:paraId="33E443A5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2A9DF83B" w14:textId="77777777" w:rsidTr="2FDAF6C0">
        <w:trPr>
          <w:trHeight w:val="516"/>
        </w:trPr>
        <w:tc>
          <w:tcPr>
            <w:tcW w:w="3313" w:type="dxa"/>
          </w:tcPr>
          <w:p w14:paraId="49397006" w14:textId="77777777" w:rsidR="000A0278" w:rsidRPr="00AE6871" w:rsidRDefault="00224018" w:rsidP="008953A4">
            <w:pPr>
              <w:rPr>
                <w:rFonts w:asciiTheme="majorHAnsi" w:hAnsiTheme="majorHAnsi" w:cs="Times New Roman"/>
                <w:bCs/>
                <w:szCs w:val="20"/>
              </w:rPr>
            </w:pPr>
            <w:r w:rsidRPr="00AE6871">
              <w:t>What is your idea for an innovative project?</w:t>
            </w:r>
          </w:p>
          <w:p w14:paraId="3B8B6215" w14:textId="77777777" w:rsidR="000A0278" w:rsidRPr="00AE6871" w:rsidRDefault="000A0278" w:rsidP="008953A4">
            <w:pPr>
              <w:rPr>
                <w:rFonts w:cs="Times New Roman"/>
                <w:szCs w:val="20"/>
              </w:rPr>
            </w:pPr>
            <w:r w:rsidRPr="00AE6871">
              <w:rPr>
                <w:rFonts w:cs="Times New Roman"/>
                <w:szCs w:val="20"/>
              </w:rPr>
              <w:t>(max 15 lines)</w:t>
            </w:r>
          </w:p>
          <w:p w14:paraId="6D3E998A" w14:textId="77777777" w:rsidR="00B77734" w:rsidRPr="00AE6871" w:rsidRDefault="00B77734" w:rsidP="008953A4">
            <w:pPr>
              <w:rPr>
                <w:szCs w:val="20"/>
              </w:rPr>
            </w:pPr>
          </w:p>
        </w:tc>
        <w:tc>
          <w:tcPr>
            <w:tcW w:w="6255" w:type="dxa"/>
          </w:tcPr>
          <w:p w14:paraId="15954224" w14:textId="77777777" w:rsidR="000A0278" w:rsidRPr="00AE6871" w:rsidRDefault="000A0278" w:rsidP="008953A4">
            <w:pPr>
              <w:rPr>
                <w:szCs w:val="20"/>
              </w:rPr>
            </w:pPr>
          </w:p>
          <w:p w14:paraId="1A170E10" w14:textId="77777777" w:rsidR="000A0278" w:rsidRPr="00AE6871" w:rsidRDefault="000A0278" w:rsidP="008953A4">
            <w:pPr>
              <w:rPr>
                <w:rFonts w:cs="Times New Roman"/>
                <w:szCs w:val="20"/>
              </w:rPr>
            </w:pPr>
          </w:p>
          <w:p w14:paraId="01832B05" w14:textId="77777777" w:rsidR="000A0278" w:rsidRPr="00AE6871" w:rsidRDefault="000A0278" w:rsidP="008953A4">
            <w:pPr>
              <w:rPr>
                <w:rFonts w:cs="Times New Roman"/>
                <w:szCs w:val="20"/>
              </w:rPr>
            </w:pPr>
          </w:p>
          <w:p w14:paraId="201622EE" w14:textId="77777777" w:rsidR="000A0278" w:rsidRPr="00AE6871" w:rsidRDefault="000A0278" w:rsidP="008953A4">
            <w:pPr>
              <w:rPr>
                <w:rFonts w:cs="Times New Roman"/>
                <w:szCs w:val="20"/>
              </w:rPr>
            </w:pPr>
          </w:p>
          <w:p w14:paraId="0C46BC36" w14:textId="77777777" w:rsidR="000A0278" w:rsidRPr="00AE6871" w:rsidRDefault="000A0278" w:rsidP="008953A4">
            <w:pPr>
              <w:rPr>
                <w:rFonts w:cs="Times New Roman"/>
                <w:szCs w:val="20"/>
              </w:rPr>
            </w:pPr>
          </w:p>
          <w:p w14:paraId="10AF27FE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</w:tbl>
    <w:p w14:paraId="0948AD11" w14:textId="77777777" w:rsidR="000A0278" w:rsidRPr="00AE6871" w:rsidRDefault="000A0278" w:rsidP="000A0278">
      <w:pPr>
        <w:pStyle w:val="ListParagraph"/>
        <w:ind w:left="0"/>
        <w:rPr>
          <w:b/>
          <w:color w:val="222A35" w:themeColor="text2" w:themeShade="80"/>
          <w:sz w:val="20"/>
          <w:szCs w:val="20"/>
          <w:lang w:val="en-GB"/>
        </w:rPr>
      </w:pPr>
    </w:p>
    <w:p w14:paraId="442414CB" w14:textId="77777777" w:rsidR="000A0278" w:rsidRPr="00AE6871" w:rsidRDefault="000A0278" w:rsidP="000A0278">
      <w:pPr>
        <w:pStyle w:val="ListParagraph"/>
        <w:ind w:left="0"/>
        <w:rPr>
          <w:b/>
          <w:bCs/>
          <w:color w:val="212934" w:themeColor="text2" w:themeShade="7F"/>
          <w:sz w:val="20"/>
          <w:szCs w:val="20"/>
          <w:lang w:val="en-GB"/>
        </w:rPr>
      </w:pPr>
    </w:p>
    <w:p w14:paraId="373E8700" w14:textId="77777777" w:rsidR="000A0278" w:rsidRPr="00AE6871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en-GB"/>
        </w:rPr>
      </w:pPr>
    </w:p>
    <w:p w14:paraId="74CDE5A9" w14:textId="77777777" w:rsidR="000A0278" w:rsidRPr="00AE6871" w:rsidRDefault="000A0278" w:rsidP="009B7688">
      <w:pPr>
        <w:pStyle w:val="Heading2"/>
        <w:numPr>
          <w:ilvl w:val="0"/>
          <w:numId w:val="4"/>
        </w:numPr>
      </w:pPr>
      <w:r w:rsidRPr="00AE6871">
        <w:lastRenderedPageBreak/>
        <w:t xml:space="preserve">Project description </w:t>
      </w:r>
    </w:p>
    <w:p w14:paraId="19F07C5B" w14:textId="77777777" w:rsidR="000A0278" w:rsidRPr="00AE6871" w:rsidRDefault="000A0278" w:rsidP="2FDAF6C0">
      <w:pPr>
        <w:rPr>
          <w:rFonts w:cs="Times New Roman"/>
          <w:color w:val="212934" w:themeColor="text2" w:themeShade="7F"/>
        </w:rPr>
      </w:pPr>
      <w:r w:rsidRPr="00AE6871">
        <w:rPr>
          <w:rFonts w:cs="Times New Roman"/>
          <w:color w:val="212934" w:themeColor="text2" w:themeShade="7F"/>
        </w:rPr>
        <w:t xml:space="preserve">(please </w:t>
      </w:r>
      <w:r w:rsidR="52BBE4FF" w:rsidRPr="00AE6871">
        <w:rPr>
          <w:rFonts w:cs="Times New Roman"/>
          <w:color w:val="212934" w:themeColor="text2" w:themeShade="7F"/>
        </w:rPr>
        <w:t xml:space="preserve">keep your answers limited </w:t>
      </w:r>
      <w:r w:rsidR="13E99633" w:rsidRPr="00AE6871">
        <w:rPr>
          <w:rFonts w:cs="Times New Roman"/>
          <w:color w:val="212934" w:themeColor="text2" w:themeShade="7F"/>
        </w:rPr>
        <w:t>in accordance with the instructions above each box</w:t>
      </w:r>
      <w:r w:rsidRPr="00AE6871">
        <w:rPr>
          <w:rFonts w:cs="Times New Roman"/>
          <w:color w:val="212934" w:themeColor="text2" w:themeShade="7F"/>
        </w:rPr>
        <w:t>)</w:t>
      </w:r>
    </w:p>
    <w:p w14:paraId="39DF818E" w14:textId="77777777" w:rsidR="000A0278" w:rsidRPr="00AE6871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en-GB"/>
        </w:rPr>
      </w:pPr>
    </w:p>
    <w:p w14:paraId="4E79FDE6" w14:textId="77777777" w:rsidR="000A0278" w:rsidRPr="00AE6871" w:rsidRDefault="000A0278" w:rsidP="000A0278">
      <w:pPr>
        <w:pStyle w:val="ListParagraph"/>
        <w:jc w:val="both"/>
        <w:rPr>
          <w:b/>
          <w:color w:val="222A35" w:themeColor="text2" w:themeShade="80"/>
          <w:sz w:val="20"/>
          <w:szCs w:val="20"/>
          <w:lang w:val="en-GB"/>
        </w:rPr>
      </w:pPr>
    </w:p>
    <w:p w14:paraId="390E4E2D" w14:textId="77777777" w:rsidR="000A0278" w:rsidRPr="00AE6871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 xml:space="preserve"> Briefly describe why the project is needed. (max 6 lines)</w:t>
      </w:r>
    </w:p>
    <w:p w14:paraId="74D9E438" w14:textId="77777777" w:rsidR="000A0278" w:rsidRPr="00AE6871" w:rsidRDefault="000A0278" w:rsidP="000A0278">
      <w:pPr>
        <w:pStyle w:val="ListParagraph"/>
        <w:ind w:left="360"/>
        <w:jc w:val="both"/>
        <w:rPr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0A0278" w:rsidRPr="00AE6871" w14:paraId="4192F37A" w14:textId="77777777" w:rsidTr="008953A4">
        <w:tc>
          <w:tcPr>
            <w:tcW w:w="9500" w:type="dxa"/>
          </w:tcPr>
          <w:p w14:paraId="66152A4F" w14:textId="77777777" w:rsidR="000A0278" w:rsidRPr="00AE6871" w:rsidRDefault="000A0278" w:rsidP="008953A4">
            <w:pPr>
              <w:rPr>
                <w:szCs w:val="20"/>
              </w:rPr>
            </w:pPr>
          </w:p>
          <w:p w14:paraId="5504FD2D" w14:textId="77777777" w:rsidR="000A0278" w:rsidRPr="00AE6871" w:rsidRDefault="000A0278" w:rsidP="008953A4">
            <w:pPr>
              <w:rPr>
                <w:szCs w:val="20"/>
              </w:rPr>
            </w:pPr>
          </w:p>
          <w:p w14:paraId="3B719771" w14:textId="77777777" w:rsidR="000A0278" w:rsidRPr="00AE6871" w:rsidRDefault="000A0278" w:rsidP="008953A4">
            <w:pPr>
              <w:rPr>
                <w:szCs w:val="20"/>
              </w:rPr>
            </w:pPr>
          </w:p>
          <w:p w14:paraId="0FCB99B4" w14:textId="77777777" w:rsidR="000A0278" w:rsidRPr="00AE6871" w:rsidRDefault="000A0278" w:rsidP="008953A4">
            <w:pPr>
              <w:rPr>
                <w:szCs w:val="20"/>
              </w:rPr>
            </w:pPr>
          </w:p>
          <w:p w14:paraId="10D44517" w14:textId="77777777" w:rsidR="000A0278" w:rsidRPr="00AE6871" w:rsidRDefault="000A0278" w:rsidP="008953A4">
            <w:pPr>
              <w:rPr>
                <w:szCs w:val="20"/>
              </w:rPr>
            </w:pPr>
          </w:p>
          <w:p w14:paraId="3A6B4DC3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</w:tbl>
    <w:p w14:paraId="3D936DA8" w14:textId="77777777" w:rsidR="000A0278" w:rsidRPr="00AE6871" w:rsidRDefault="000A0278" w:rsidP="000A0278">
      <w:pPr>
        <w:rPr>
          <w:szCs w:val="20"/>
        </w:rPr>
      </w:pPr>
    </w:p>
    <w:p w14:paraId="5BE293CE" w14:textId="77777777" w:rsidR="000A0278" w:rsidRPr="00AE6871" w:rsidRDefault="000A0278" w:rsidP="000A0278">
      <w:pPr>
        <w:pStyle w:val="ListParagraph"/>
        <w:ind w:left="360"/>
        <w:jc w:val="both"/>
        <w:rPr>
          <w:sz w:val="20"/>
          <w:szCs w:val="20"/>
          <w:lang w:val="en-GB"/>
        </w:rPr>
      </w:pPr>
    </w:p>
    <w:p w14:paraId="1E4D3482" w14:textId="77777777" w:rsidR="00224018" w:rsidRPr="00AE6871" w:rsidRDefault="00224018" w:rsidP="0022401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GB"/>
        </w:rPr>
      </w:pPr>
      <w:r w:rsidRPr="00AE6871">
        <w:rPr>
          <w:lang w:val="en-GB"/>
        </w:rPr>
        <w:t>What is your idea for an innovative project?</w:t>
      </w:r>
    </w:p>
    <w:p w14:paraId="12E41D92" w14:textId="77777777" w:rsidR="000A0278" w:rsidRPr="00AE6871" w:rsidRDefault="00224018" w:rsidP="00224018">
      <w:pPr>
        <w:pStyle w:val="ListParagraph"/>
        <w:ind w:left="360"/>
        <w:jc w:val="both"/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>(describe the project and planned activities)</w:t>
      </w:r>
      <w:r w:rsidRPr="00AE6871">
        <w:rPr>
          <w:rFonts w:cs="Times New Roman"/>
          <w:b/>
          <w:bCs/>
          <w:sz w:val="20"/>
          <w:szCs w:val="20"/>
          <w:lang w:val="en-GB"/>
        </w:rPr>
        <w:t xml:space="preserve"> </w:t>
      </w:r>
      <w:r w:rsidRPr="00AE6871">
        <w:rPr>
          <w:rFonts w:cs="Times New Roman"/>
          <w:sz w:val="20"/>
          <w:szCs w:val="20"/>
          <w:lang w:val="en-GB"/>
        </w:rPr>
        <w:t>(max 1 page)</w:t>
      </w:r>
    </w:p>
    <w:p w14:paraId="544F224F" w14:textId="77777777" w:rsidR="000A0278" w:rsidRPr="00AE6871" w:rsidRDefault="000A0278" w:rsidP="000A0278">
      <w:pPr>
        <w:pStyle w:val="NoSpacing"/>
        <w:jc w:val="both"/>
        <w:rPr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0A0278" w:rsidRPr="00AE6871" w14:paraId="0AF861FE" w14:textId="77777777" w:rsidTr="008953A4">
        <w:tc>
          <w:tcPr>
            <w:tcW w:w="9500" w:type="dxa"/>
          </w:tcPr>
          <w:p w14:paraId="7AE41A58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1BD3A685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21A7FC3B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44843AF3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1FD65C1D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7D988439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F1567AE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3376A7B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FFCDC95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72A7092E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D182DBD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739F613B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44620FC4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103AB72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4D4F4B5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78BC7162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7056B9B0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4A1E83E8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FB73593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28EF729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41ACA08F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16985E6D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6E6B4939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24E4F071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7DE8E5B4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6AC1359B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11326808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5CDC3E3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1E0B228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341F8871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38C21DB5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9FA8D9C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6C175FE1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7C61C25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66329660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3DBFC009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036E6F9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5479FCB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37CA1793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EF728AF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4AE0A9F3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27E4AA18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0A5E13E5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562DDC02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  <w:p w14:paraId="385E0BD3" w14:textId="77777777" w:rsidR="000A0278" w:rsidRPr="00AE6871" w:rsidRDefault="000A0278" w:rsidP="008953A4">
            <w:pPr>
              <w:pStyle w:val="NoSpacing"/>
              <w:jc w:val="both"/>
              <w:rPr>
                <w:sz w:val="20"/>
                <w:szCs w:val="20"/>
                <w:lang w:val="en-GB"/>
              </w:rPr>
            </w:pPr>
          </w:p>
        </w:tc>
      </w:tr>
    </w:tbl>
    <w:p w14:paraId="75D3F38F" w14:textId="77777777" w:rsidR="000A0278" w:rsidRPr="00AE6871" w:rsidRDefault="000A0278" w:rsidP="000A0278">
      <w:pPr>
        <w:pStyle w:val="NoSpacing"/>
        <w:jc w:val="both"/>
        <w:rPr>
          <w:sz w:val="20"/>
          <w:szCs w:val="20"/>
          <w:lang w:val="en-GB"/>
        </w:rPr>
      </w:pPr>
    </w:p>
    <w:p w14:paraId="5F33AE2E" w14:textId="77777777" w:rsidR="000A0278" w:rsidRPr="00AE6871" w:rsidRDefault="000A0278" w:rsidP="000A0278">
      <w:pPr>
        <w:pStyle w:val="NoSpacing"/>
        <w:jc w:val="both"/>
        <w:rPr>
          <w:sz w:val="20"/>
          <w:szCs w:val="20"/>
          <w:lang w:val="en-GB"/>
        </w:rPr>
      </w:pPr>
    </w:p>
    <w:p w14:paraId="5CAE1704" w14:textId="77777777" w:rsidR="00224018" w:rsidRPr="00AE6871" w:rsidRDefault="00224018" w:rsidP="10E82DFC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>Describe the project goal and expected results.</w:t>
      </w:r>
      <w:r w:rsidRPr="00AE6871">
        <w:rPr>
          <w:lang w:val="en-GB"/>
        </w:rPr>
        <w:br/>
      </w:r>
      <w:r w:rsidRPr="00AE6871">
        <w:rPr>
          <w:sz w:val="20"/>
          <w:szCs w:val="20"/>
          <w:lang w:val="en-GB"/>
        </w:rPr>
        <w:t>(describe what kind of change the project support</w:t>
      </w:r>
      <w:r w:rsidR="1948276D" w:rsidRPr="00AE6871">
        <w:rPr>
          <w:sz w:val="20"/>
          <w:szCs w:val="20"/>
          <w:lang w:val="en-GB"/>
        </w:rPr>
        <w:t>s</w:t>
      </w:r>
      <w:r w:rsidRPr="00AE6871">
        <w:rPr>
          <w:sz w:val="20"/>
          <w:szCs w:val="20"/>
          <w:lang w:val="en-GB"/>
        </w:rPr>
        <w:t xml:space="preserve"> and why you think it is innovative)</w:t>
      </w:r>
    </w:p>
    <w:p w14:paraId="1DB5DB68" w14:textId="77777777" w:rsidR="000A0278" w:rsidRPr="00AE6871" w:rsidRDefault="00224018" w:rsidP="00224018">
      <w:pPr>
        <w:pStyle w:val="ListParagraph"/>
        <w:ind w:left="360"/>
        <w:jc w:val="both"/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>(max 10 lines)</w:t>
      </w:r>
    </w:p>
    <w:p w14:paraId="64AEEE49" w14:textId="77777777" w:rsidR="000A0278" w:rsidRPr="00AE6871" w:rsidRDefault="000A0278" w:rsidP="000A0278">
      <w:pPr>
        <w:pStyle w:val="ListParagraph"/>
        <w:ind w:left="360"/>
        <w:rPr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0A0278" w:rsidRPr="00AE6871" w14:paraId="57EB07ED" w14:textId="77777777" w:rsidTr="008953A4">
        <w:tc>
          <w:tcPr>
            <w:tcW w:w="9500" w:type="dxa"/>
          </w:tcPr>
          <w:p w14:paraId="25F847A1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40E0AE8D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06952082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220CC111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5E577899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5CBA741A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7804E036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6E1A5E7E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04A7F0C0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39CBBBA9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</w:tc>
      </w:tr>
    </w:tbl>
    <w:p w14:paraId="6E9BFE83" w14:textId="77777777" w:rsidR="000A0278" w:rsidRPr="00AE6871" w:rsidRDefault="000A0278" w:rsidP="000A0278">
      <w:pPr>
        <w:pStyle w:val="NoSpacing"/>
        <w:rPr>
          <w:sz w:val="20"/>
          <w:szCs w:val="20"/>
          <w:lang w:val="en-GB"/>
        </w:rPr>
      </w:pPr>
    </w:p>
    <w:p w14:paraId="717FEB9C" w14:textId="77777777" w:rsidR="000A0278" w:rsidRPr="00AE6871" w:rsidRDefault="000A0278" w:rsidP="000A0278">
      <w:pPr>
        <w:pStyle w:val="NoSpacing"/>
        <w:rPr>
          <w:sz w:val="20"/>
          <w:szCs w:val="20"/>
          <w:lang w:val="en-GB"/>
        </w:rPr>
      </w:pPr>
    </w:p>
    <w:p w14:paraId="537EC1F9" w14:textId="77777777" w:rsidR="000A0278" w:rsidRPr="00AE6871" w:rsidRDefault="000A0278" w:rsidP="000A0278">
      <w:pPr>
        <w:pStyle w:val="NoSpacing"/>
        <w:rPr>
          <w:sz w:val="20"/>
          <w:szCs w:val="20"/>
          <w:lang w:val="en-GB"/>
        </w:rPr>
      </w:pPr>
    </w:p>
    <w:p w14:paraId="40E44280" w14:textId="77777777" w:rsidR="000A0278" w:rsidRPr="00AE6871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GB"/>
        </w:rPr>
      </w:pPr>
      <w:r w:rsidRPr="00AE6871">
        <w:rPr>
          <w:rFonts w:eastAsia="Century Gothic" w:cs="Times New Roman"/>
          <w:sz w:val="20"/>
          <w:szCs w:val="20"/>
          <w:lang w:val="en-GB"/>
        </w:rPr>
        <w:t xml:space="preserve">Describe and quantify target groups and individuals directly and indirectly involved in the project implementation. (max 10 lines) </w:t>
      </w:r>
    </w:p>
    <w:p w14:paraId="0FD80890" w14:textId="77777777" w:rsidR="000A0278" w:rsidRPr="00AE6871" w:rsidRDefault="000A0278" w:rsidP="000A0278">
      <w:pPr>
        <w:pStyle w:val="ListParagraph"/>
        <w:ind w:left="360"/>
        <w:jc w:val="both"/>
        <w:rPr>
          <w:sz w:val="20"/>
          <w:szCs w:val="20"/>
          <w:lang w:val="en-GB"/>
        </w:rPr>
      </w:pPr>
    </w:p>
    <w:p w14:paraId="6DCD2A8A" w14:textId="77777777" w:rsidR="000A0278" w:rsidRPr="00AE6871" w:rsidRDefault="000A0278" w:rsidP="000A0278">
      <w:pPr>
        <w:pStyle w:val="ListParagraph"/>
        <w:ind w:left="360"/>
        <w:rPr>
          <w:sz w:val="20"/>
          <w:szCs w:val="20"/>
          <w:lang w:val="en-GB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926"/>
      </w:tblGrid>
      <w:tr w:rsidR="000A0278" w:rsidRPr="00AE6871" w14:paraId="69435A19" w14:textId="77777777" w:rsidTr="008953A4">
        <w:tc>
          <w:tcPr>
            <w:tcW w:w="9500" w:type="dxa"/>
          </w:tcPr>
          <w:p w14:paraId="72E5F31B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7AAC4020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3D250C6D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515A94BA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1B088953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31890241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70284DEE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554286E4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743DB42A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  <w:p w14:paraId="7E359934" w14:textId="77777777" w:rsidR="000A0278" w:rsidRPr="00AE6871" w:rsidRDefault="000A0278" w:rsidP="008953A4">
            <w:pPr>
              <w:pStyle w:val="NoSpacing"/>
              <w:rPr>
                <w:sz w:val="20"/>
                <w:szCs w:val="20"/>
                <w:lang w:val="en-GB"/>
              </w:rPr>
            </w:pPr>
          </w:p>
        </w:tc>
      </w:tr>
    </w:tbl>
    <w:p w14:paraId="57E454CF" w14:textId="77777777" w:rsidR="000A0278" w:rsidRPr="00AE6871" w:rsidRDefault="000A0278" w:rsidP="000A0278">
      <w:pPr>
        <w:pStyle w:val="NoSpacing"/>
        <w:ind w:left="360"/>
        <w:rPr>
          <w:sz w:val="20"/>
          <w:szCs w:val="20"/>
          <w:lang w:val="en-GB"/>
        </w:rPr>
      </w:pPr>
    </w:p>
    <w:p w14:paraId="6D968055" w14:textId="77777777" w:rsidR="000A0278" w:rsidRPr="00AE6871" w:rsidRDefault="000A0278" w:rsidP="000A0278">
      <w:pPr>
        <w:pStyle w:val="NoSpacing"/>
        <w:ind w:left="360"/>
        <w:rPr>
          <w:sz w:val="20"/>
          <w:szCs w:val="20"/>
          <w:lang w:val="en-GB"/>
        </w:rPr>
      </w:pPr>
    </w:p>
    <w:p w14:paraId="41C635BD" w14:textId="77777777" w:rsidR="000A0278" w:rsidRPr="00AE6871" w:rsidRDefault="000A0278" w:rsidP="10E82DFC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 xml:space="preserve">Explain in brief if the project could be replicated in other areas/environments and countries (and how). Please </w:t>
      </w:r>
      <w:r w:rsidR="1086E1F1" w:rsidRPr="00AE6871">
        <w:rPr>
          <w:rFonts w:cs="Times New Roman"/>
          <w:sz w:val="20"/>
          <w:szCs w:val="20"/>
          <w:lang w:val="en-GB"/>
        </w:rPr>
        <w:t>also</w:t>
      </w:r>
      <w:r w:rsidRPr="00AE6871">
        <w:rPr>
          <w:rFonts w:cs="Times New Roman"/>
          <w:sz w:val="20"/>
          <w:szCs w:val="20"/>
          <w:lang w:val="en-GB"/>
        </w:rPr>
        <w:t xml:space="preserve"> </w:t>
      </w:r>
      <w:r w:rsidR="1086E1F1" w:rsidRPr="00AE6871">
        <w:rPr>
          <w:rFonts w:cs="Times New Roman"/>
          <w:sz w:val="20"/>
          <w:szCs w:val="20"/>
          <w:lang w:val="en-GB"/>
        </w:rPr>
        <w:t xml:space="preserve">explain </w:t>
      </w:r>
      <w:r w:rsidRPr="00AE6871">
        <w:rPr>
          <w:rFonts w:cs="Times New Roman"/>
          <w:sz w:val="20"/>
          <w:szCs w:val="20"/>
          <w:lang w:val="en-GB"/>
        </w:rPr>
        <w:t>the sustainability of project activities</w:t>
      </w:r>
      <w:r w:rsidR="17052E75" w:rsidRPr="00AE6871">
        <w:rPr>
          <w:rFonts w:cs="Times New Roman"/>
          <w:sz w:val="20"/>
          <w:szCs w:val="20"/>
          <w:lang w:val="en-GB"/>
        </w:rPr>
        <w:t xml:space="preserve">: </w:t>
      </w:r>
      <w:r w:rsidRPr="00AE6871">
        <w:rPr>
          <w:rFonts w:cs="Times New Roman"/>
          <w:sz w:val="20"/>
          <w:szCs w:val="20"/>
          <w:lang w:val="en-GB"/>
        </w:rPr>
        <w:t>what will happen with the project after its completion?  (max 10 lines)</w:t>
      </w:r>
    </w:p>
    <w:p w14:paraId="6C086D0C" w14:textId="77777777" w:rsidR="000A0278" w:rsidRPr="00AE6871" w:rsidDel="004D5614" w:rsidRDefault="000A0278" w:rsidP="000A0278">
      <w:pPr>
        <w:rPr>
          <w:color w:val="FF000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00"/>
      </w:tblGrid>
      <w:tr w:rsidR="000A0278" w:rsidRPr="00AE6871" w14:paraId="594E3F03" w14:textId="77777777" w:rsidTr="008953A4">
        <w:tc>
          <w:tcPr>
            <w:tcW w:w="9500" w:type="dxa"/>
          </w:tcPr>
          <w:p w14:paraId="1A4C59F3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7E238B07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34997DE2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7F7F2821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4C3382CF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6F2E0CBF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54ABFB83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64DCC1CE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0403E749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  <w:p w14:paraId="24CCA121" w14:textId="77777777" w:rsidR="000A0278" w:rsidRPr="00AE6871" w:rsidRDefault="000A0278" w:rsidP="008953A4">
            <w:pPr>
              <w:rPr>
                <w:color w:val="FF0000"/>
                <w:szCs w:val="20"/>
              </w:rPr>
            </w:pPr>
          </w:p>
        </w:tc>
      </w:tr>
    </w:tbl>
    <w:p w14:paraId="29D42FA1" w14:textId="77777777" w:rsidR="000A0278" w:rsidRPr="00AE6871" w:rsidRDefault="000A0278" w:rsidP="000A0278">
      <w:pPr>
        <w:rPr>
          <w:color w:val="FF0000"/>
          <w:szCs w:val="20"/>
        </w:rPr>
      </w:pPr>
    </w:p>
    <w:p w14:paraId="4C340FA6" w14:textId="77777777" w:rsidR="000A0278" w:rsidRPr="00AE6871" w:rsidRDefault="000A0278" w:rsidP="000A0278">
      <w:pPr>
        <w:rPr>
          <w:szCs w:val="20"/>
        </w:rPr>
      </w:pPr>
    </w:p>
    <w:p w14:paraId="04493D2F" w14:textId="77777777" w:rsidR="00224018" w:rsidRPr="00AE6871" w:rsidRDefault="00224018" w:rsidP="10E82DFC">
      <w:pPr>
        <w:pStyle w:val="ListParagraph"/>
        <w:numPr>
          <w:ilvl w:val="0"/>
          <w:numId w:val="1"/>
        </w:numPr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 xml:space="preserve">Explain in brief how project activities and results will be </w:t>
      </w:r>
      <w:proofErr w:type="gramStart"/>
      <w:r w:rsidRPr="00AE6871">
        <w:rPr>
          <w:rFonts w:cs="Times New Roman"/>
          <w:sz w:val="20"/>
          <w:szCs w:val="20"/>
          <w:lang w:val="en-GB"/>
        </w:rPr>
        <w:t>communicated  to</w:t>
      </w:r>
      <w:proofErr w:type="gramEnd"/>
      <w:r w:rsidRPr="00AE6871">
        <w:rPr>
          <w:rFonts w:cs="Times New Roman"/>
          <w:sz w:val="20"/>
          <w:szCs w:val="20"/>
          <w:lang w:val="en-GB"/>
        </w:rPr>
        <w:t xml:space="preserve"> </w:t>
      </w:r>
      <w:r w:rsidR="372E5373" w:rsidRPr="00AE6871">
        <w:rPr>
          <w:rFonts w:cs="Times New Roman"/>
          <w:sz w:val="20"/>
          <w:szCs w:val="20"/>
          <w:lang w:val="en-GB"/>
        </w:rPr>
        <w:t xml:space="preserve">the </w:t>
      </w:r>
      <w:r w:rsidRPr="00AE6871">
        <w:rPr>
          <w:rFonts w:cs="Times New Roman"/>
          <w:sz w:val="20"/>
          <w:szCs w:val="20"/>
          <w:lang w:val="en-GB"/>
        </w:rPr>
        <w:t>wider public.</w:t>
      </w:r>
    </w:p>
    <w:p w14:paraId="08BCDA71" w14:textId="77777777" w:rsidR="000A0278" w:rsidRPr="00AE6871" w:rsidRDefault="00224018" w:rsidP="10E82DFC">
      <w:pPr>
        <w:pStyle w:val="ListParagraph"/>
        <w:ind w:left="360"/>
        <w:rPr>
          <w:sz w:val="20"/>
          <w:szCs w:val="20"/>
          <w:lang w:val="en-GB"/>
        </w:rPr>
      </w:pPr>
      <w:r w:rsidRPr="00AE6871">
        <w:rPr>
          <w:rFonts w:eastAsia="Century Gothic" w:cs="Times New Roman"/>
          <w:i/>
          <w:iCs/>
          <w:sz w:val="20"/>
          <w:szCs w:val="20"/>
          <w:u w:val="single"/>
          <w:lang w:val="en-GB"/>
        </w:rPr>
        <w:t xml:space="preserve">Specify in numbers the target groups your activities can directly and </w:t>
      </w:r>
      <w:r w:rsidR="5932997D" w:rsidRPr="00AE6871">
        <w:rPr>
          <w:rFonts w:eastAsia="Century Gothic" w:cs="Times New Roman"/>
          <w:i/>
          <w:iCs/>
          <w:sz w:val="20"/>
          <w:szCs w:val="20"/>
          <w:u w:val="single"/>
          <w:lang w:val="en-GB"/>
        </w:rPr>
        <w:t>in</w:t>
      </w:r>
      <w:r w:rsidRPr="00AE6871">
        <w:rPr>
          <w:rFonts w:eastAsia="Century Gothic" w:cs="Times New Roman"/>
          <w:i/>
          <w:iCs/>
          <w:sz w:val="20"/>
          <w:szCs w:val="20"/>
          <w:u w:val="single"/>
          <w:lang w:val="en-GB"/>
        </w:rPr>
        <w:t xml:space="preserve">directly </w:t>
      </w:r>
      <w:proofErr w:type="gramStart"/>
      <w:r w:rsidRPr="00AE6871">
        <w:rPr>
          <w:rFonts w:eastAsia="Century Gothic" w:cs="Times New Roman"/>
          <w:i/>
          <w:iCs/>
          <w:sz w:val="20"/>
          <w:szCs w:val="20"/>
          <w:u w:val="single"/>
          <w:lang w:val="en-GB"/>
        </w:rPr>
        <w:t>reach</w:t>
      </w:r>
      <w:r w:rsidRPr="00AE6871">
        <w:rPr>
          <w:rFonts w:eastAsia="Century Gothic" w:cs="Times New Roman"/>
          <w:i/>
          <w:iCs/>
          <w:sz w:val="20"/>
          <w:szCs w:val="20"/>
          <w:lang w:val="en-GB"/>
        </w:rPr>
        <w:t xml:space="preserve"> </w:t>
      </w:r>
      <w:r w:rsidR="4CAE28F0" w:rsidRPr="00AE6871">
        <w:rPr>
          <w:rFonts w:eastAsia="Century Gothic" w:cs="Times New Roman"/>
          <w:i/>
          <w:iCs/>
          <w:sz w:val="20"/>
          <w:szCs w:val="20"/>
          <w:lang w:val="en-GB"/>
        </w:rPr>
        <w:t>.</w:t>
      </w:r>
      <w:proofErr w:type="gramEnd"/>
      <w:r w:rsidR="4CAE28F0" w:rsidRPr="00AE6871">
        <w:rPr>
          <w:rFonts w:eastAsia="Century Gothic" w:cs="Times New Roman"/>
          <w:i/>
          <w:iCs/>
          <w:sz w:val="20"/>
          <w:szCs w:val="20"/>
          <w:lang w:val="en-GB"/>
        </w:rPr>
        <w:t xml:space="preserve"> W</w:t>
      </w:r>
      <w:r w:rsidRPr="00AE6871">
        <w:rPr>
          <w:rFonts w:eastAsia="Century Gothic" w:cs="Times New Roman"/>
          <w:i/>
          <w:iCs/>
          <w:sz w:val="20"/>
          <w:szCs w:val="20"/>
          <w:lang w:val="en-GB"/>
        </w:rPr>
        <w:t>hich communication channels you plan to use to reach them</w:t>
      </w:r>
      <w:r w:rsidR="070E972E" w:rsidRPr="00AE6871">
        <w:rPr>
          <w:rFonts w:eastAsia="Century Gothic" w:cs="Times New Roman"/>
          <w:i/>
          <w:iCs/>
          <w:sz w:val="20"/>
          <w:szCs w:val="20"/>
          <w:lang w:val="en-GB"/>
        </w:rPr>
        <w:t xml:space="preserve">? </w:t>
      </w:r>
      <w:r w:rsidRPr="00AE6871">
        <w:rPr>
          <w:rFonts w:cs="Times New Roman"/>
          <w:sz w:val="20"/>
          <w:szCs w:val="20"/>
          <w:lang w:val="en-GB"/>
        </w:rPr>
        <w:t>(max 10 lines)</w:t>
      </w:r>
      <w:r w:rsidRPr="00AE6871">
        <w:rPr>
          <w:lang w:val="en-GB"/>
        </w:rPr>
        <w:br/>
      </w:r>
      <w:r w:rsidRPr="00AE6871">
        <w:rPr>
          <w:b/>
          <w:bCs/>
          <w:i/>
          <w:iCs/>
          <w:sz w:val="20"/>
          <w:szCs w:val="20"/>
          <w:u w:val="single"/>
          <w:lang w:val="en-GB"/>
        </w:rPr>
        <w:t xml:space="preserve">This question is optional for </w:t>
      </w:r>
      <w:proofErr w:type="gramStart"/>
      <w:r w:rsidRPr="00AE6871">
        <w:rPr>
          <w:b/>
          <w:bCs/>
          <w:i/>
          <w:iCs/>
          <w:sz w:val="20"/>
          <w:szCs w:val="20"/>
          <w:u w:val="single"/>
          <w:lang w:val="en-GB"/>
        </w:rPr>
        <w:t>LOT  C</w:t>
      </w:r>
      <w:proofErr w:type="gramEnd"/>
      <w:r w:rsidRPr="00AE6871">
        <w:rPr>
          <w:b/>
          <w:bCs/>
          <w:i/>
          <w:iCs/>
          <w:sz w:val="20"/>
          <w:szCs w:val="20"/>
          <w:u w:val="single"/>
          <w:lang w:val="en-GB"/>
        </w:rPr>
        <w:t xml:space="preserve"> (no need to answer if not relevant for applications to LOT C).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6"/>
      </w:tblGrid>
      <w:tr w:rsidR="000A0278" w:rsidRPr="00AE6871" w14:paraId="2C129B36" w14:textId="77777777" w:rsidTr="008953A4">
        <w:tc>
          <w:tcPr>
            <w:tcW w:w="9500" w:type="dxa"/>
          </w:tcPr>
          <w:p w14:paraId="5014D487" w14:textId="77777777" w:rsidR="000A0278" w:rsidRPr="00AE6871" w:rsidRDefault="000A0278" w:rsidP="008953A4">
            <w:pPr>
              <w:rPr>
                <w:szCs w:val="20"/>
              </w:rPr>
            </w:pPr>
          </w:p>
          <w:p w14:paraId="4A2A10B7" w14:textId="77777777" w:rsidR="000A0278" w:rsidRPr="00AE6871" w:rsidRDefault="000A0278" w:rsidP="008953A4">
            <w:pPr>
              <w:rPr>
                <w:szCs w:val="20"/>
              </w:rPr>
            </w:pPr>
          </w:p>
          <w:p w14:paraId="4AD015DF" w14:textId="77777777" w:rsidR="000A0278" w:rsidRPr="00AE6871" w:rsidRDefault="000A0278" w:rsidP="008953A4">
            <w:pPr>
              <w:rPr>
                <w:szCs w:val="20"/>
              </w:rPr>
            </w:pPr>
          </w:p>
          <w:p w14:paraId="2BE3DA3D" w14:textId="77777777" w:rsidR="000A0278" w:rsidRPr="00AE6871" w:rsidRDefault="000A0278" w:rsidP="008953A4">
            <w:pPr>
              <w:rPr>
                <w:szCs w:val="20"/>
              </w:rPr>
            </w:pPr>
          </w:p>
          <w:p w14:paraId="5F3821E9" w14:textId="77777777" w:rsidR="000A0278" w:rsidRPr="00AE6871" w:rsidRDefault="000A0278" w:rsidP="008953A4">
            <w:pPr>
              <w:rPr>
                <w:szCs w:val="20"/>
              </w:rPr>
            </w:pPr>
          </w:p>
          <w:p w14:paraId="0779D9FD" w14:textId="77777777" w:rsidR="000A0278" w:rsidRPr="00AE6871" w:rsidRDefault="000A0278" w:rsidP="008953A4">
            <w:pPr>
              <w:rPr>
                <w:szCs w:val="20"/>
              </w:rPr>
            </w:pPr>
          </w:p>
          <w:p w14:paraId="68AC796D" w14:textId="77777777" w:rsidR="000A0278" w:rsidRPr="00AE6871" w:rsidRDefault="000A0278" w:rsidP="008953A4">
            <w:pPr>
              <w:rPr>
                <w:szCs w:val="20"/>
              </w:rPr>
            </w:pPr>
          </w:p>
          <w:p w14:paraId="3BBB457B" w14:textId="77777777" w:rsidR="000A0278" w:rsidRPr="00AE6871" w:rsidRDefault="000A0278" w:rsidP="008953A4">
            <w:pPr>
              <w:rPr>
                <w:szCs w:val="20"/>
              </w:rPr>
            </w:pPr>
          </w:p>
          <w:p w14:paraId="1A655554" w14:textId="77777777" w:rsidR="000A0278" w:rsidRPr="00AE6871" w:rsidRDefault="000A0278" w:rsidP="008953A4">
            <w:pPr>
              <w:rPr>
                <w:szCs w:val="20"/>
              </w:rPr>
            </w:pPr>
          </w:p>
          <w:p w14:paraId="3C874298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</w:tbl>
    <w:p w14:paraId="60D91FDC" w14:textId="77777777" w:rsidR="000A0278" w:rsidRPr="00AE6871" w:rsidRDefault="000A0278" w:rsidP="000A0278">
      <w:pPr>
        <w:rPr>
          <w:szCs w:val="20"/>
        </w:rPr>
      </w:pPr>
    </w:p>
    <w:p w14:paraId="04A83270" w14:textId="77777777" w:rsidR="000A0278" w:rsidRPr="00AE6871" w:rsidRDefault="000A0278" w:rsidP="000A0278">
      <w:pPr>
        <w:rPr>
          <w:szCs w:val="20"/>
        </w:rPr>
      </w:pPr>
    </w:p>
    <w:p w14:paraId="43A39B4C" w14:textId="77777777" w:rsidR="000A0278" w:rsidRPr="00AE6871" w:rsidRDefault="000A0278" w:rsidP="009B7688">
      <w:pPr>
        <w:pStyle w:val="Heading2"/>
        <w:numPr>
          <w:ilvl w:val="0"/>
          <w:numId w:val="4"/>
        </w:numPr>
      </w:pPr>
      <w:r w:rsidRPr="00AE6871">
        <w:t>Timeline</w:t>
      </w:r>
    </w:p>
    <w:p w14:paraId="76899DAE" w14:textId="77777777" w:rsidR="000A0278" w:rsidRPr="00AE6871" w:rsidDel="00841AD2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en-GB"/>
        </w:rPr>
      </w:pPr>
      <w:r w:rsidRPr="00AE6871">
        <w:rPr>
          <w:rFonts w:cs="Times New Roman"/>
          <w:sz w:val="20"/>
          <w:szCs w:val="20"/>
          <w:lang w:val="en-GB"/>
        </w:rPr>
        <w:t>Provide a timeline for project activities.</w:t>
      </w:r>
    </w:p>
    <w:p w14:paraId="18730BB5" w14:textId="77777777" w:rsidR="000A0278" w:rsidRPr="00AE6871" w:rsidDel="00FB538E" w:rsidRDefault="000A0278" w:rsidP="000A0278">
      <w:pPr>
        <w:rPr>
          <w:szCs w:val="20"/>
        </w:rPr>
      </w:pPr>
      <w:r w:rsidRPr="00AE6871">
        <w:rPr>
          <w:rFonts w:cs="Times New Roman"/>
          <w:szCs w:val="20"/>
        </w:rPr>
        <w:t xml:space="preserve">Describe every planned </w:t>
      </w:r>
      <w:r w:rsidR="00AE6871" w:rsidRPr="00AE6871">
        <w:rPr>
          <w:rFonts w:cs="Times New Roman"/>
          <w:szCs w:val="20"/>
        </w:rPr>
        <w:t>activity</w:t>
      </w:r>
      <w:r w:rsidRPr="00AE6871">
        <w:rPr>
          <w:rFonts w:cs="Times New Roman"/>
          <w:szCs w:val="20"/>
        </w:rPr>
        <w:t xml:space="preserve"> in the provided time-frame (you can add new lines if you need to):</w:t>
      </w:r>
      <w:r w:rsidRPr="00AE6871">
        <w:rPr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"/>
        <w:gridCol w:w="8188"/>
      </w:tblGrid>
      <w:tr w:rsidR="000A0278" w:rsidRPr="00AE6871" w14:paraId="52E18BF3" w14:textId="77777777" w:rsidTr="008953A4">
        <w:tc>
          <w:tcPr>
            <w:tcW w:w="1101" w:type="dxa"/>
          </w:tcPr>
          <w:p w14:paraId="1094DD06" w14:textId="77777777" w:rsidR="000A0278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January</w:t>
            </w:r>
          </w:p>
          <w:p w14:paraId="39EFE07C" w14:textId="77777777" w:rsidR="000A0278" w:rsidRPr="00AE6871" w:rsidRDefault="000A0278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20</w:t>
            </w:r>
            <w:r w:rsidR="00AD0941" w:rsidRPr="00AE6871">
              <w:rPr>
                <w:szCs w:val="20"/>
              </w:rPr>
              <w:t>20</w:t>
            </w:r>
          </w:p>
        </w:tc>
        <w:tc>
          <w:tcPr>
            <w:tcW w:w="8399" w:type="dxa"/>
          </w:tcPr>
          <w:p w14:paraId="4283BC74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6C56E62C" w14:textId="77777777" w:rsidTr="008953A4">
        <w:tc>
          <w:tcPr>
            <w:tcW w:w="1101" w:type="dxa"/>
          </w:tcPr>
          <w:p w14:paraId="31C2D301" w14:textId="77777777" w:rsidR="00AD0941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February</w:t>
            </w:r>
          </w:p>
          <w:p w14:paraId="1A258C28" w14:textId="77777777" w:rsidR="000A0278" w:rsidRPr="00AE6871" w:rsidRDefault="000A0278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20</w:t>
            </w:r>
            <w:r w:rsidR="00AD0941" w:rsidRPr="00AE6871">
              <w:rPr>
                <w:szCs w:val="20"/>
              </w:rPr>
              <w:t>20</w:t>
            </w:r>
          </w:p>
        </w:tc>
        <w:tc>
          <w:tcPr>
            <w:tcW w:w="8399" w:type="dxa"/>
          </w:tcPr>
          <w:p w14:paraId="2D7E9640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7D620E74" w14:textId="77777777" w:rsidTr="008953A4">
        <w:tc>
          <w:tcPr>
            <w:tcW w:w="1101" w:type="dxa"/>
          </w:tcPr>
          <w:p w14:paraId="5CC9066A" w14:textId="77777777" w:rsidR="000A0278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March</w:t>
            </w:r>
          </w:p>
          <w:p w14:paraId="27080805" w14:textId="77777777" w:rsidR="000A0278" w:rsidRPr="00AE6871" w:rsidRDefault="000A0278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20</w:t>
            </w:r>
            <w:r w:rsidR="00AD0941" w:rsidRPr="00AE6871">
              <w:rPr>
                <w:szCs w:val="20"/>
              </w:rPr>
              <w:t>20</w:t>
            </w:r>
          </w:p>
        </w:tc>
        <w:tc>
          <w:tcPr>
            <w:tcW w:w="8399" w:type="dxa"/>
          </w:tcPr>
          <w:p w14:paraId="7A2876CA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6BEA3231" w14:textId="77777777" w:rsidTr="008953A4">
        <w:tc>
          <w:tcPr>
            <w:tcW w:w="1101" w:type="dxa"/>
          </w:tcPr>
          <w:p w14:paraId="35D167B6" w14:textId="77777777" w:rsidR="000A0278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April</w:t>
            </w:r>
          </w:p>
          <w:p w14:paraId="3D84766D" w14:textId="77777777" w:rsidR="000A0278" w:rsidRPr="00AE6871" w:rsidRDefault="000A0278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20</w:t>
            </w:r>
            <w:r w:rsidR="00AD0941" w:rsidRPr="00AE6871">
              <w:rPr>
                <w:szCs w:val="20"/>
              </w:rPr>
              <w:t>20</w:t>
            </w:r>
          </w:p>
        </w:tc>
        <w:tc>
          <w:tcPr>
            <w:tcW w:w="8399" w:type="dxa"/>
          </w:tcPr>
          <w:p w14:paraId="1DC00E1D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0A0278" w:rsidRPr="00AE6871" w14:paraId="6C4BD3A1" w14:textId="77777777" w:rsidTr="008953A4">
        <w:tc>
          <w:tcPr>
            <w:tcW w:w="1101" w:type="dxa"/>
          </w:tcPr>
          <w:p w14:paraId="129482D5" w14:textId="77777777" w:rsidR="000A0278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May</w:t>
            </w:r>
          </w:p>
          <w:p w14:paraId="666BD0C3" w14:textId="77777777" w:rsidR="000A0278" w:rsidRPr="00AE6871" w:rsidRDefault="000A0278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20</w:t>
            </w:r>
            <w:r w:rsidR="00AD0941" w:rsidRPr="00AE6871">
              <w:rPr>
                <w:szCs w:val="20"/>
              </w:rPr>
              <w:t>20</w:t>
            </w:r>
          </w:p>
        </w:tc>
        <w:tc>
          <w:tcPr>
            <w:tcW w:w="8399" w:type="dxa"/>
          </w:tcPr>
          <w:p w14:paraId="5134A932" w14:textId="77777777" w:rsidR="000A0278" w:rsidRPr="00AE6871" w:rsidRDefault="000A0278" w:rsidP="008953A4">
            <w:pPr>
              <w:rPr>
                <w:szCs w:val="20"/>
              </w:rPr>
            </w:pPr>
          </w:p>
        </w:tc>
      </w:tr>
      <w:tr w:rsidR="00AD0941" w:rsidRPr="00AE6871" w14:paraId="0D9314F4" w14:textId="77777777" w:rsidTr="008953A4">
        <w:tc>
          <w:tcPr>
            <w:tcW w:w="1101" w:type="dxa"/>
          </w:tcPr>
          <w:p w14:paraId="3402B9FB" w14:textId="77777777" w:rsidR="00AD0941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 xml:space="preserve">June </w:t>
            </w:r>
          </w:p>
          <w:p w14:paraId="67A59AA3" w14:textId="77777777" w:rsidR="00AD0941" w:rsidRPr="00AE6871" w:rsidRDefault="00AD0941" w:rsidP="008953A4">
            <w:pPr>
              <w:rPr>
                <w:szCs w:val="20"/>
              </w:rPr>
            </w:pPr>
            <w:r w:rsidRPr="00AE6871">
              <w:rPr>
                <w:szCs w:val="20"/>
              </w:rPr>
              <w:t>2020</w:t>
            </w:r>
          </w:p>
        </w:tc>
        <w:tc>
          <w:tcPr>
            <w:tcW w:w="8399" w:type="dxa"/>
          </w:tcPr>
          <w:p w14:paraId="572A51DB" w14:textId="77777777" w:rsidR="00AD0941" w:rsidRPr="00AE6871" w:rsidRDefault="00AD0941" w:rsidP="008953A4">
            <w:pPr>
              <w:rPr>
                <w:szCs w:val="20"/>
              </w:rPr>
            </w:pPr>
          </w:p>
        </w:tc>
      </w:tr>
    </w:tbl>
    <w:p w14:paraId="5E9798AD" w14:textId="77777777" w:rsidR="000A0278" w:rsidRPr="00AE6871" w:rsidDel="00FB538E" w:rsidRDefault="000A0278" w:rsidP="000A0278">
      <w:pPr>
        <w:rPr>
          <w:szCs w:val="20"/>
        </w:rPr>
      </w:pPr>
    </w:p>
    <w:p w14:paraId="78C8FBFC" w14:textId="77777777" w:rsidR="000A0278" w:rsidRPr="00AE6871" w:rsidRDefault="000A0278" w:rsidP="000A0278">
      <w:pPr>
        <w:rPr>
          <w:rFonts w:cs="Times New Roman"/>
          <w:b/>
          <w:bCs/>
          <w:i/>
          <w:iCs/>
          <w:color w:val="222A35" w:themeColor="text2" w:themeShade="80"/>
          <w:szCs w:val="20"/>
        </w:rPr>
      </w:pPr>
    </w:p>
    <w:p w14:paraId="5177FC44" w14:textId="77777777" w:rsidR="000A0278" w:rsidRPr="00AE6871" w:rsidRDefault="000A0278" w:rsidP="009B7688">
      <w:pPr>
        <w:pStyle w:val="Heading2"/>
        <w:numPr>
          <w:ilvl w:val="0"/>
          <w:numId w:val="4"/>
        </w:numPr>
      </w:pPr>
      <w:r w:rsidRPr="00AE6871">
        <w:t>Budget</w:t>
      </w:r>
    </w:p>
    <w:p w14:paraId="03159127" w14:textId="77777777" w:rsidR="000A0278" w:rsidRPr="00AE6871" w:rsidRDefault="000A0278" w:rsidP="2FDAF6C0">
      <w:pPr>
        <w:pStyle w:val="ListParagraph"/>
        <w:numPr>
          <w:ilvl w:val="0"/>
          <w:numId w:val="1"/>
        </w:numPr>
        <w:ind w:firstLine="66"/>
        <w:jc w:val="both"/>
        <w:rPr>
          <w:i/>
          <w:iCs/>
          <w:sz w:val="20"/>
          <w:szCs w:val="20"/>
          <w:lang w:val="en-GB"/>
        </w:rPr>
      </w:pPr>
      <w:r w:rsidRPr="00AE6871">
        <w:rPr>
          <w:rFonts w:cs="Times New Roman"/>
          <w:i/>
          <w:iCs/>
          <w:sz w:val="20"/>
          <w:szCs w:val="20"/>
          <w:lang w:val="en-GB"/>
        </w:rPr>
        <w:t xml:space="preserve">Submit a project budget </w:t>
      </w:r>
      <w:r w:rsidR="00B77734" w:rsidRPr="00AE6871">
        <w:rPr>
          <w:rFonts w:cs="Times New Roman"/>
          <w:i/>
          <w:iCs/>
          <w:sz w:val="20"/>
          <w:szCs w:val="20"/>
          <w:lang w:val="en-GB"/>
        </w:rPr>
        <w:t>(</w:t>
      </w:r>
      <w:r w:rsidR="00B77734" w:rsidRPr="00AE6871">
        <w:rPr>
          <w:rFonts w:cs="Times New Roman"/>
          <w:i/>
          <w:iCs/>
          <w:sz w:val="20"/>
          <w:szCs w:val="20"/>
          <w:u w:val="single"/>
          <w:lang w:val="en-GB"/>
        </w:rPr>
        <w:t>and budget notes as part of the budget</w:t>
      </w:r>
      <w:r w:rsidR="00B77734" w:rsidRPr="00AE6871">
        <w:rPr>
          <w:rFonts w:cs="Times New Roman"/>
          <w:i/>
          <w:iCs/>
          <w:sz w:val="20"/>
          <w:szCs w:val="20"/>
          <w:lang w:val="en-GB"/>
        </w:rPr>
        <w:t xml:space="preserve">) </w:t>
      </w:r>
      <w:r w:rsidRPr="00AE6871">
        <w:rPr>
          <w:rFonts w:cs="Times New Roman"/>
          <w:i/>
          <w:iCs/>
          <w:sz w:val="20"/>
          <w:szCs w:val="20"/>
          <w:lang w:val="en-GB"/>
        </w:rPr>
        <w:t xml:space="preserve">prepared </w:t>
      </w:r>
      <w:r w:rsidR="45E094E3" w:rsidRPr="00AE6871">
        <w:rPr>
          <w:rFonts w:eastAsiaTheme="minorEastAsia"/>
          <w:i/>
          <w:iCs/>
          <w:sz w:val="20"/>
          <w:szCs w:val="20"/>
          <w:lang w:val="en-GB"/>
        </w:rPr>
        <w:t xml:space="preserve">using </w:t>
      </w:r>
      <w:r w:rsidRPr="00AE6871">
        <w:rPr>
          <w:rFonts w:cs="Times New Roman"/>
          <w:i/>
          <w:iCs/>
          <w:sz w:val="20"/>
          <w:szCs w:val="20"/>
          <w:lang w:val="en-GB"/>
        </w:rPr>
        <w:t xml:space="preserve">the </w:t>
      </w:r>
      <w:r w:rsidR="00AD0941" w:rsidRPr="00AE6871">
        <w:rPr>
          <w:rFonts w:cs="Times New Roman"/>
          <w:i/>
          <w:iCs/>
          <w:sz w:val="20"/>
          <w:szCs w:val="20"/>
          <w:lang w:val="en-GB"/>
        </w:rPr>
        <w:t xml:space="preserve">Project </w:t>
      </w:r>
      <w:r w:rsidRPr="00AE6871">
        <w:rPr>
          <w:rFonts w:cs="Times New Roman"/>
          <w:i/>
          <w:iCs/>
          <w:sz w:val="20"/>
          <w:szCs w:val="20"/>
          <w:lang w:val="en-GB"/>
        </w:rPr>
        <w:t>budget template.</w:t>
      </w:r>
      <w:r w:rsidRPr="00AE6871">
        <w:rPr>
          <w:rFonts w:cs="Times New Roman"/>
          <w:sz w:val="20"/>
          <w:szCs w:val="20"/>
          <w:lang w:val="en-GB"/>
        </w:rPr>
        <w:t xml:space="preserve">  </w:t>
      </w:r>
    </w:p>
    <w:p w14:paraId="6D6E2D7A" w14:textId="77777777" w:rsidR="000A0278" w:rsidRPr="00AE6871" w:rsidRDefault="000A0278" w:rsidP="000A0278">
      <w:pPr>
        <w:rPr>
          <w:szCs w:val="20"/>
        </w:rPr>
      </w:pPr>
    </w:p>
    <w:p w14:paraId="36D396E3" w14:textId="77777777" w:rsidR="000A0278" w:rsidRPr="00AE6871" w:rsidRDefault="00AD0941" w:rsidP="2FDAF6C0">
      <w:pPr>
        <w:pStyle w:val="ListParagraph"/>
        <w:numPr>
          <w:ilvl w:val="0"/>
          <w:numId w:val="4"/>
        </w:numPr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</w:pPr>
      <w:r w:rsidRPr="00AE6871"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  <w:t xml:space="preserve">Requested documents </w:t>
      </w:r>
      <w:r w:rsidR="00B77734" w:rsidRPr="00AE6871"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  <w:t xml:space="preserve">/ complete application </w:t>
      </w:r>
      <w:r w:rsidRPr="00AE6871"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  <w:t>checklist</w:t>
      </w:r>
      <w:r w:rsidR="00B77734" w:rsidRPr="00AE6871"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  <w:t xml:space="preserve"> </w:t>
      </w:r>
      <w:r w:rsidR="00224018" w:rsidRPr="00AE6871"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  <w:t>(please tick the box)</w:t>
      </w:r>
      <w:r w:rsidRPr="00AE6871">
        <w:rPr>
          <w:rFonts w:asciiTheme="majorHAnsi" w:eastAsiaTheme="majorEastAsia" w:hAnsiTheme="majorHAnsi" w:cstheme="majorBidi"/>
          <w:color w:val="000000" w:themeColor="text1"/>
          <w:sz w:val="24"/>
          <w:szCs w:val="24"/>
          <w:lang w:val="en-GB"/>
        </w:rPr>
        <w:t>:</w:t>
      </w:r>
    </w:p>
    <w:p w14:paraId="6E504CB7" w14:textId="77777777" w:rsidR="00AD0941" w:rsidRPr="00AE6871" w:rsidRDefault="00AD0941" w:rsidP="00AD0941">
      <w:pPr>
        <w:pStyle w:val="ListParagraph"/>
        <w:rPr>
          <w:rFonts w:cs="Times New Roman"/>
          <w:i/>
          <w:iCs/>
          <w:sz w:val="20"/>
          <w:szCs w:val="20"/>
          <w:lang w:val="en-GB"/>
        </w:rPr>
      </w:pPr>
    </w:p>
    <w:p w14:paraId="199C08E9" w14:textId="77777777" w:rsidR="00AD0941" w:rsidRPr="00AE6871" w:rsidRDefault="00224018" w:rsidP="00B77734">
      <w:pPr>
        <w:ind w:firstLine="360"/>
        <w:rPr>
          <w:rFonts w:cs="Times New Roman"/>
          <w:i/>
          <w:iCs/>
          <w:szCs w:val="20"/>
        </w:rPr>
      </w:pPr>
      <w:r w:rsidRPr="00AE6871">
        <w:rPr>
          <w:rFonts w:cs="Times New Roman"/>
          <w:b/>
          <w:iCs/>
          <w:szCs w:val="20"/>
        </w:rPr>
        <w:t>Together with signed Narrative application I am also submitting the following documents:</w:t>
      </w:r>
    </w:p>
    <w:p w14:paraId="120E9303" w14:textId="77777777" w:rsidR="00AD0941" w:rsidRPr="00AE6871" w:rsidRDefault="00B130CD" w:rsidP="00B77734">
      <w:pPr>
        <w:ind w:firstLine="360"/>
        <w:rPr>
          <w:rFonts w:cs="Times New Roman"/>
          <w:i/>
          <w:iCs/>
          <w:szCs w:val="20"/>
        </w:rPr>
      </w:pPr>
      <w:r w:rsidRPr="00AE6871">
        <w:rPr>
          <w:rFonts w:cs="Times New Roman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77734" w:rsidRPr="00AE6871">
        <w:rPr>
          <w:rFonts w:cs="Times New Roman"/>
          <w:szCs w:val="20"/>
        </w:rPr>
        <w:instrText xml:space="preserve"> FORMCHECKBOX </w:instrText>
      </w:r>
      <w:r w:rsidR="00A92B3D">
        <w:rPr>
          <w:rFonts w:cs="Times New Roman"/>
          <w:szCs w:val="20"/>
        </w:rPr>
      </w:r>
      <w:r w:rsidR="00A92B3D">
        <w:rPr>
          <w:rFonts w:cs="Times New Roman"/>
          <w:szCs w:val="20"/>
        </w:rPr>
        <w:fldChar w:fldCharType="separate"/>
      </w:r>
      <w:r w:rsidRPr="00AE6871">
        <w:rPr>
          <w:rFonts w:cs="Times New Roman"/>
          <w:szCs w:val="20"/>
        </w:rPr>
        <w:fldChar w:fldCharType="end"/>
      </w:r>
      <w:r w:rsidR="00B77734" w:rsidRPr="00AE6871">
        <w:rPr>
          <w:rFonts w:cs="Times New Roman"/>
          <w:szCs w:val="20"/>
        </w:rPr>
        <w:t xml:space="preserve">   </w:t>
      </w:r>
      <w:r w:rsidR="00AD0941" w:rsidRPr="00AE6871">
        <w:rPr>
          <w:rFonts w:cs="Times New Roman"/>
          <w:i/>
          <w:iCs/>
          <w:szCs w:val="20"/>
        </w:rPr>
        <w:t xml:space="preserve">Project Budget </w:t>
      </w:r>
      <w:r w:rsidR="00B77734" w:rsidRPr="00AE6871">
        <w:rPr>
          <w:rFonts w:cs="Times New Roman"/>
          <w:i/>
          <w:iCs/>
          <w:szCs w:val="20"/>
        </w:rPr>
        <w:t>(</w:t>
      </w:r>
      <w:r w:rsidR="00B77734" w:rsidRPr="00AE6871">
        <w:rPr>
          <w:rFonts w:cs="Times New Roman"/>
          <w:i/>
          <w:iCs/>
          <w:szCs w:val="20"/>
          <w:u w:val="single"/>
        </w:rPr>
        <w:t>and budget notes as part of the budget</w:t>
      </w:r>
      <w:r w:rsidR="00B77734" w:rsidRPr="00AE6871">
        <w:rPr>
          <w:rFonts w:cs="Times New Roman"/>
          <w:i/>
          <w:iCs/>
          <w:szCs w:val="20"/>
        </w:rPr>
        <w:t xml:space="preserve">) </w:t>
      </w:r>
    </w:p>
    <w:p w14:paraId="542A8EB0" w14:textId="77777777" w:rsidR="00AD0941" w:rsidRPr="00AE6871" w:rsidRDefault="00B130CD" w:rsidP="00B77734">
      <w:pPr>
        <w:ind w:firstLine="360"/>
        <w:rPr>
          <w:rFonts w:cs="Times New Roman"/>
          <w:i/>
          <w:iCs/>
          <w:szCs w:val="20"/>
        </w:rPr>
      </w:pPr>
      <w:r w:rsidRPr="00AE6871">
        <w:rPr>
          <w:rFonts w:cs="Times New Roman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77734" w:rsidRPr="00AE6871">
        <w:rPr>
          <w:rFonts w:cs="Times New Roman"/>
          <w:szCs w:val="20"/>
        </w:rPr>
        <w:instrText xml:space="preserve"> FORMCHECKBOX </w:instrText>
      </w:r>
      <w:r w:rsidR="00A92B3D">
        <w:rPr>
          <w:rFonts w:cs="Times New Roman"/>
          <w:szCs w:val="20"/>
        </w:rPr>
      </w:r>
      <w:r w:rsidR="00A92B3D">
        <w:rPr>
          <w:rFonts w:cs="Times New Roman"/>
          <w:szCs w:val="20"/>
        </w:rPr>
        <w:fldChar w:fldCharType="separate"/>
      </w:r>
      <w:r w:rsidRPr="00AE6871">
        <w:rPr>
          <w:rFonts w:cs="Times New Roman"/>
          <w:szCs w:val="20"/>
        </w:rPr>
        <w:fldChar w:fldCharType="end"/>
      </w:r>
      <w:r w:rsidR="00B77734" w:rsidRPr="00AE6871">
        <w:rPr>
          <w:rFonts w:cs="Times New Roman"/>
          <w:szCs w:val="20"/>
        </w:rPr>
        <w:t xml:space="preserve">   </w:t>
      </w:r>
      <w:r w:rsidR="00AD0941" w:rsidRPr="00AE6871">
        <w:rPr>
          <w:rFonts w:cs="Times New Roman"/>
          <w:i/>
          <w:iCs/>
          <w:szCs w:val="20"/>
        </w:rPr>
        <w:t>Proof of non-profit status (e.g. statutes of the organization)</w:t>
      </w:r>
    </w:p>
    <w:p w14:paraId="7FB0E367" w14:textId="77777777" w:rsidR="00AD0941" w:rsidRPr="00AE6871" w:rsidRDefault="00B130CD" w:rsidP="00B77734">
      <w:pPr>
        <w:ind w:firstLine="360"/>
        <w:rPr>
          <w:rFonts w:cs="Times New Roman"/>
          <w:i/>
          <w:iCs/>
          <w:szCs w:val="20"/>
        </w:rPr>
      </w:pPr>
      <w:r w:rsidRPr="00AE6871">
        <w:rPr>
          <w:rFonts w:cs="Times New Roman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77734" w:rsidRPr="00AE6871">
        <w:rPr>
          <w:rFonts w:cs="Times New Roman"/>
          <w:szCs w:val="20"/>
        </w:rPr>
        <w:instrText xml:space="preserve"> FORMCHECKBOX </w:instrText>
      </w:r>
      <w:r w:rsidR="00A92B3D">
        <w:rPr>
          <w:rFonts w:cs="Times New Roman"/>
          <w:szCs w:val="20"/>
        </w:rPr>
      </w:r>
      <w:r w:rsidR="00A92B3D">
        <w:rPr>
          <w:rFonts w:cs="Times New Roman"/>
          <w:szCs w:val="20"/>
        </w:rPr>
        <w:fldChar w:fldCharType="separate"/>
      </w:r>
      <w:r w:rsidRPr="00AE6871">
        <w:rPr>
          <w:rFonts w:cs="Times New Roman"/>
          <w:szCs w:val="20"/>
        </w:rPr>
        <w:fldChar w:fldCharType="end"/>
      </w:r>
      <w:r w:rsidR="00B77734" w:rsidRPr="00AE6871">
        <w:rPr>
          <w:rFonts w:cs="Times New Roman"/>
          <w:szCs w:val="20"/>
        </w:rPr>
        <w:t xml:space="preserve">   </w:t>
      </w:r>
      <w:r w:rsidR="00AD0941" w:rsidRPr="00AE6871">
        <w:rPr>
          <w:rFonts w:cs="Times New Roman"/>
          <w:i/>
          <w:iCs/>
          <w:szCs w:val="20"/>
        </w:rPr>
        <w:t xml:space="preserve">Activity report of organization from the most recent year (2018) </w:t>
      </w:r>
    </w:p>
    <w:p w14:paraId="4010F515" w14:textId="77777777" w:rsidR="00AD0941" w:rsidRPr="00AE6871" w:rsidRDefault="00B130CD" w:rsidP="00B77734">
      <w:pPr>
        <w:ind w:firstLine="360"/>
        <w:rPr>
          <w:rFonts w:cs="Times New Roman"/>
          <w:i/>
          <w:iCs/>
          <w:szCs w:val="20"/>
        </w:rPr>
      </w:pPr>
      <w:r w:rsidRPr="00AE6871">
        <w:rPr>
          <w:rFonts w:cs="Times New Roman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77734" w:rsidRPr="00AE6871">
        <w:rPr>
          <w:rFonts w:cs="Times New Roman"/>
          <w:szCs w:val="20"/>
        </w:rPr>
        <w:instrText xml:space="preserve"> FORMCHECKBOX </w:instrText>
      </w:r>
      <w:r w:rsidR="00A92B3D">
        <w:rPr>
          <w:rFonts w:cs="Times New Roman"/>
          <w:szCs w:val="20"/>
        </w:rPr>
      </w:r>
      <w:r w:rsidR="00A92B3D">
        <w:rPr>
          <w:rFonts w:cs="Times New Roman"/>
          <w:szCs w:val="20"/>
        </w:rPr>
        <w:fldChar w:fldCharType="separate"/>
      </w:r>
      <w:r w:rsidRPr="00AE6871">
        <w:rPr>
          <w:rFonts w:cs="Times New Roman"/>
          <w:szCs w:val="20"/>
        </w:rPr>
        <w:fldChar w:fldCharType="end"/>
      </w:r>
      <w:r w:rsidR="00B77734" w:rsidRPr="00AE6871">
        <w:rPr>
          <w:rFonts w:cs="Times New Roman"/>
          <w:szCs w:val="20"/>
        </w:rPr>
        <w:t xml:space="preserve">   </w:t>
      </w:r>
      <w:r w:rsidR="00AD0941" w:rsidRPr="00AE6871">
        <w:rPr>
          <w:rFonts w:cs="Times New Roman"/>
          <w:i/>
          <w:iCs/>
          <w:szCs w:val="20"/>
        </w:rPr>
        <w:t>Legal Entity Form (LEF)</w:t>
      </w:r>
    </w:p>
    <w:p w14:paraId="6596FA79" w14:textId="77777777" w:rsidR="00AD0941" w:rsidRPr="00AE6871" w:rsidRDefault="00B130CD" w:rsidP="00B77734">
      <w:pPr>
        <w:ind w:firstLine="360"/>
        <w:rPr>
          <w:rFonts w:cs="Times New Roman"/>
          <w:i/>
          <w:iCs/>
          <w:szCs w:val="20"/>
        </w:rPr>
      </w:pPr>
      <w:r w:rsidRPr="00AE6871">
        <w:rPr>
          <w:rFonts w:cs="Times New Roman"/>
          <w:szCs w:val="20"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77734" w:rsidRPr="00AE6871">
        <w:rPr>
          <w:rFonts w:cs="Times New Roman"/>
          <w:szCs w:val="20"/>
        </w:rPr>
        <w:instrText xml:space="preserve"> FORMCHECKBOX </w:instrText>
      </w:r>
      <w:r w:rsidR="00A92B3D">
        <w:rPr>
          <w:rFonts w:cs="Times New Roman"/>
          <w:szCs w:val="20"/>
        </w:rPr>
      </w:r>
      <w:r w:rsidR="00A92B3D">
        <w:rPr>
          <w:rFonts w:cs="Times New Roman"/>
          <w:szCs w:val="20"/>
        </w:rPr>
        <w:fldChar w:fldCharType="separate"/>
      </w:r>
      <w:r w:rsidRPr="00AE6871">
        <w:rPr>
          <w:rFonts w:cs="Times New Roman"/>
          <w:szCs w:val="20"/>
        </w:rPr>
        <w:fldChar w:fldCharType="end"/>
      </w:r>
      <w:r w:rsidR="00B77734" w:rsidRPr="00AE6871">
        <w:rPr>
          <w:rFonts w:cs="Times New Roman"/>
          <w:szCs w:val="20"/>
        </w:rPr>
        <w:t xml:space="preserve">   </w:t>
      </w:r>
      <w:r w:rsidR="00AD0941" w:rsidRPr="00AE6871">
        <w:rPr>
          <w:rFonts w:cs="Times New Roman"/>
          <w:i/>
          <w:iCs/>
          <w:szCs w:val="20"/>
        </w:rPr>
        <w:t>Financial ID Form</w:t>
      </w:r>
    </w:p>
    <w:p w14:paraId="6C13D79C" w14:textId="77777777" w:rsidR="00AD0941" w:rsidRPr="00AE6871" w:rsidRDefault="00AD0941" w:rsidP="00AD0941"/>
    <w:p w14:paraId="50436BD7" w14:textId="77777777" w:rsidR="00B77734" w:rsidRPr="00AE6871" w:rsidRDefault="00B77734" w:rsidP="2FDAF6C0">
      <w:pPr>
        <w:rPr>
          <w:b/>
          <w:bCs/>
        </w:rPr>
      </w:pPr>
      <w:r w:rsidRPr="00AE6871">
        <w:rPr>
          <w:b/>
          <w:bCs/>
        </w:rPr>
        <w:t>Comple</w:t>
      </w:r>
      <w:r w:rsidR="1689F4F3" w:rsidRPr="00AE6871">
        <w:rPr>
          <w:b/>
          <w:bCs/>
        </w:rPr>
        <w:t>te</w:t>
      </w:r>
      <w:r w:rsidRPr="00AE6871">
        <w:rPr>
          <w:b/>
          <w:bCs/>
        </w:rPr>
        <w:t xml:space="preserve"> project application will be submitted by November</w:t>
      </w:r>
      <w:r w:rsidR="2A58CC6E" w:rsidRPr="00AE6871">
        <w:rPr>
          <w:b/>
          <w:bCs/>
        </w:rPr>
        <w:t xml:space="preserve"> 18th,</w:t>
      </w:r>
      <w:r w:rsidRPr="00AE6871">
        <w:rPr>
          <w:b/>
          <w:bCs/>
        </w:rPr>
        <w:t xml:space="preserve"> 2019 before 24.00 CET (Berlin – Brussels – Vienna time).</w:t>
      </w:r>
    </w:p>
    <w:p w14:paraId="458CEDCC" w14:textId="77777777" w:rsidR="00B77734" w:rsidRPr="00AE6871" w:rsidRDefault="00B77734" w:rsidP="00AD0941"/>
    <w:p w14:paraId="4A8B8B04" w14:textId="77777777" w:rsidR="000A0278" w:rsidRPr="00AE6871" w:rsidRDefault="000A0278" w:rsidP="009B7688">
      <w:pPr>
        <w:pStyle w:val="Heading2"/>
        <w:numPr>
          <w:ilvl w:val="0"/>
          <w:numId w:val="4"/>
        </w:numPr>
        <w:rPr>
          <w:rFonts w:cs="Times New Roman"/>
        </w:rPr>
      </w:pPr>
      <w:r w:rsidRPr="00AE6871">
        <w:rPr>
          <w:rFonts w:eastAsiaTheme="minorEastAsia"/>
        </w:rPr>
        <w:t>Signature</w:t>
      </w:r>
    </w:p>
    <w:p w14:paraId="66610579" w14:textId="77777777" w:rsidR="000A0278" w:rsidRPr="00AE6871" w:rsidRDefault="000A0278" w:rsidP="000A0278">
      <w:pPr>
        <w:rPr>
          <w:szCs w:val="20"/>
        </w:rPr>
      </w:pPr>
      <w:r w:rsidRPr="00AE6871">
        <w:rPr>
          <w:szCs w:val="20"/>
        </w:rPr>
        <w:t>Name of the applicant organization:</w:t>
      </w:r>
    </w:p>
    <w:p w14:paraId="331BD7D0" w14:textId="77777777" w:rsidR="000A0278" w:rsidRPr="00AE6871" w:rsidRDefault="000A0278" w:rsidP="000A0278">
      <w:pPr>
        <w:rPr>
          <w:szCs w:val="20"/>
        </w:rPr>
      </w:pPr>
      <w:r w:rsidRPr="00AE6871">
        <w:rPr>
          <w:szCs w:val="20"/>
        </w:rPr>
        <w:t>Name, surname and function of legal representative:</w:t>
      </w:r>
    </w:p>
    <w:p w14:paraId="4E330CC5" w14:textId="77777777" w:rsidR="000A0278" w:rsidRPr="00AE6871" w:rsidRDefault="000A0278" w:rsidP="000A0278">
      <w:pPr>
        <w:rPr>
          <w:szCs w:val="20"/>
        </w:rPr>
      </w:pPr>
      <w:r w:rsidRPr="00AE6871">
        <w:rPr>
          <w:szCs w:val="20"/>
        </w:rPr>
        <w:t>Signature of legal representative:</w:t>
      </w:r>
    </w:p>
    <w:p w14:paraId="177DC2FA" w14:textId="77777777" w:rsidR="000A0278" w:rsidRPr="00AE6871" w:rsidRDefault="000A0278" w:rsidP="000A0278">
      <w:pPr>
        <w:rPr>
          <w:szCs w:val="20"/>
        </w:rPr>
      </w:pPr>
      <w:r w:rsidRPr="00AE6871">
        <w:rPr>
          <w:szCs w:val="20"/>
        </w:rPr>
        <w:t xml:space="preserve">Place and date: </w:t>
      </w:r>
    </w:p>
    <w:p w14:paraId="4EADA964" w14:textId="77777777" w:rsidR="003701A6" w:rsidRPr="00AE6871" w:rsidRDefault="003701A6" w:rsidP="003701A6">
      <w:pPr>
        <w:rPr>
          <w:szCs w:val="20"/>
        </w:rPr>
      </w:pPr>
    </w:p>
    <w:sectPr w:rsidR="003701A6" w:rsidRPr="00AE6871" w:rsidSect="00332D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07" w:right="1418" w:bottom="907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12E60" w14:textId="77777777" w:rsidR="00FF0F19" w:rsidRDefault="00FF0F19" w:rsidP="0077164B">
      <w:pPr>
        <w:spacing w:line="240" w:lineRule="auto"/>
      </w:pPr>
      <w:r>
        <w:separator/>
      </w:r>
    </w:p>
  </w:endnote>
  <w:endnote w:type="continuationSeparator" w:id="0">
    <w:p w14:paraId="7F5E8560" w14:textId="77777777" w:rsidR="00FF0F19" w:rsidRDefault="00FF0F19" w:rsidP="00771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C786DA-12CB-453C-95C5-84291A3E0F69}"/>
    <w:embedBold r:id="rId2" w:fontKey="{56AF1EFB-C8D7-40AC-80EF-4EEF6A4AAF04}"/>
    <w:embedItalic r:id="rId3" w:fontKey="{DCD44D25-03E4-4827-9CAF-D116784AC5EE}"/>
    <w:embedBoldItalic r:id="rId4" w:fontKey="{2A7FA654-8418-4AE6-8F9D-DF7CFC90091F}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  <w:embedRegular r:id="rId5" w:fontKey="{839DC5FC-438F-492B-8EF1-65B45BEBC5D1}"/>
    <w:embedBold r:id="rId6" w:fontKey="{12A96877-81B2-48DA-BEAD-E668691F1D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0FFD6377-A365-400D-9B58-461DB24828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72D6CC6-72AB-497C-A9B8-69D768483B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329E108-0EAA-47BF-A0BC-F3DF3606728F}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  <w:embedRegular r:id="rId10" w:fontKey="{A713A57F-1E1B-429B-9B51-3BEC98BE3898}"/>
    <w:embedBold r:id="rId11" w:fontKey="{DC41CD46-8237-4880-B5E4-388A6865D804}"/>
    <w:embedItalic r:id="rId12" w:fontKey="{D005EC97-A60F-4ABF-85D8-B1839B8D4DB9}"/>
    <w:embedBoldItalic r:id="rId13" w:fontKey="{D414B7EB-7AC2-49B0-9FAE-12E60E9FCAD6}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5A2B3B4E-1FAC-4A5C-8DE2-A39D62C6197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37982CE3-DD28-467B-B4DB-64C3430B6797}"/>
    <w:embedItalic r:id="rId16" w:fontKey="{7EFED25A-083A-4006-A59F-D6AC3CC1A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0BE2A" w14:textId="77777777" w:rsidR="00851BD5" w:rsidRDefault="00851B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4BCBE" w14:textId="77777777" w:rsidR="00D047EB" w:rsidRDefault="00D047EB" w:rsidP="00D047EB">
    <w:pPr>
      <w:pStyle w:val="Footer"/>
    </w:pPr>
    <w:r>
      <w:rPr>
        <w:noProof/>
        <w:lang w:val="sl-SI" w:eastAsia="sl-SI"/>
      </w:rPr>
      <w:drawing>
        <wp:anchor distT="0" distB="0" distL="114300" distR="114300" simplePos="0" relativeHeight="251663360" behindDoc="1" locked="0" layoutInCell="1" allowOverlap="1" wp14:anchorId="31028F26" wp14:editId="4A3A7786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gramStart"/>
    <w:r w:rsidRPr="00EA7170">
      <w:t xml:space="preserve">contact@bridge47.org </w:t>
    </w:r>
    <w:r>
      <w:t xml:space="preserve"> </w:t>
    </w:r>
    <w:r w:rsidRPr="00EA7170">
      <w:t>•</w:t>
    </w:r>
    <w:proofErr w:type="gramEnd"/>
    <w:r w:rsidRPr="00EA7170">
      <w:t xml:space="preserve"> </w:t>
    </w:r>
    <w:r>
      <w:t xml:space="preserve"> </w:t>
    </w:r>
    <w:r w:rsidRPr="00EA7170">
      <w:t>www.bridge47.org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F8244" w14:textId="77777777" w:rsidR="00EA7170" w:rsidRDefault="00C57909" w:rsidP="00C57909">
    <w:pPr>
      <w:pStyle w:val="Footer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60EFD98F" wp14:editId="6C7A2A59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gramStart"/>
    <w:r w:rsidR="00EA7170" w:rsidRPr="00EA7170">
      <w:t xml:space="preserve">contact@bridge47.org </w:t>
    </w:r>
    <w:r w:rsidR="00EA7170">
      <w:t xml:space="preserve"> </w:t>
    </w:r>
    <w:r w:rsidR="00EA7170" w:rsidRPr="00EA7170">
      <w:t>•</w:t>
    </w:r>
    <w:proofErr w:type="gramEnd"/>
    <w:r w:rsidR="00EA7170" w:rsidRPr="00EA7170">
      <w:t xml:space="preserve"> </w:t>
    </w:r>
    <w:r w:rsidR="00EA7170">
      <w:t xml:space="preserve"> </w:t>
    </w:r>
    <w:r w:rsidR="00EA7170" w:rsidRPr="00EA7170">
      <w:t>www.bridge47.org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DEC91D" w14:textId="77777777" w:rsidR="00FF0F19" w:rsidRDefault="00FF0F19" w:rsidP="0077164B">
      <w:pPr>
        <w:spacing w:line="240" w:lineRule="auto"/>
      </w:pPr>
      <w:r>
        <w:separator/>
      </w:r>
    </w:p>
  </w:footnote>
  <w:footnote w:type="continuationSeparator" w:id="0">
    <w:p w14:paraId="4B6E19B5" w14:textId="77777777" w:rsidR="00FF0F19" w:rsidRDefault="00FF0F19" w:rsidP="00771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3236D" w14:textId="77777777" w:rsidR="00851BD5" w:rsidRDefault="00851B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86576" w14:textId="77777777" w:rsidR="00332DCB" w:rsidRDefault="00332DCB" w:rsidP="00332DCB">
    <w:pPr>
      <w:pStyle w:val="Header"/>
    </w:pPr>
    <w:r w:rsidRPr="00EA7170"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5F48C2CC" wp14:editId="0565E4AE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2A8E5" w14:textId="77777777" w:rsidR="0077164B" w:rsidRDefault="00EA7170">
    <w:pPr>
      <w:pStyle w:val="Header"/>
    </w:pPr>
    <w:r w:rsidRPr="00EA7170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0083DE6" wp14:editId="173B81D0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56BBE"/>
    <w:multiLevelType w:val="hybridMultilevel"/>
    <w:tmpl w:val="5C244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2236F"/>
    <w:multiLevelType w:val="hybridMultilevel"/>
    <w:tmpl w:val="2144764A"/>
    <w:lvl w:ilvl="0" w:tplc="91D6359C">
      <w:start w:val="2"/>
      <w:numFmt w:val="decimal"/>
      <w:lvlText w:val="%1."/>
      <w:lvlJc w:val="left"/>
      <w:pPr>
        <w:ind w:left="90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AA2CAB"/>
    <w:multiLevelType w:val="hybridMultilevel"/>
    <w:tmpl w:val="C79C2AC2"/>
    <w:lvl w:ilvl="0" w:tplc="A73A0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252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187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D62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F42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E237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C0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16F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2B2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22349F"/>
    <w:multiLevelType w:val="hybridMultilevel"/>
    <w:tmpl w:val="22DCB8BA"/>
    <w:lvl w:ilvl="0" w:tplc="A5F0921E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B35B69"/>
    <w:multiLevelType w:val="hybridMultilevel"/>
    <w:tmpl w:val="2952B22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CA7B17"/>
    <w:multiLevelType w:val="hybridMultilevel"/>
    <w:tmpl w:val="27344A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15FA5"/>
    <w:multiLevelType w:val="hybridMultilevel"/>
    <w:tmpl w:val="133ADE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B4A"/>
    <w:rsid w:val="0004327D"/>
    <w:rsid w:val="000A0278"/>
    <w:rsid w:val="000D1843"/>
    <w:rsid w:val="00115FED"/>
    <w:rsid w:val="001A5031"/>
    <w:rsid w:val="00224018"/>
    <w:rsid w:val="00235744"/>
    <w:rsid w:val="003234BC"/>
    <w:rsid w:val="00332DCB"/>
    <w:rsid w:val="003701A6"/>
    <w:rsid w:val="0037557A"/>
    <w:rsid w:val="00410A6F"/>
    <w:rsid w:val="005073FF"/>
    <w:rsid w:val="0056082C"/>
    <w:rsid w:val="005E19A1"/>
    <w:rsid w:val="006B6CDE"/>
    <w:rsid w:val="0077164B"/>
    <w:rsid w:val="008356EA"/>
    <w:rsid w:val="00851BD5"/>
    <w:rsid w:val="008D59BF"/>
    <w:rsid w:val="00907A83"/>
    <w:rsid w:val="009B7688"/>
    <w:rsid w:val="00A92B3D"/>
    <w:rsid w:val="00AD0941"/>
    <w:rsid w:val="00AE6871"/>
    <w:rsid w:val="00B130CD"/>
    <w:rsid w:val="00B77734"/>
    <w:rsid w:val="00C57909"/>
    <w:rsid w:val="00CD20A2"/>
    <w:rsid w:val="00CD30A9"/>
    <w:rsid w:val="00CD6F37"/>
    <w:rsid w:val="00CF4871"/>
    <w:rsid w:val="00D047EB"/>
    <w:rsid w:val="00D47B1C"/>
    <w:rsid w:val="00D9018D"/>
    <w:rsid w:val="00DC3201"/>
    <w:rsid w:val="00DE6649"/>
    <w:rsid w:val="00DF4F67"/>
    <w:rsid w:val="00E32A58"/>
    <w:rsid w:val="00E73B4A"/>
    <w:rsid w:val="00EA7170"/>
    <w:rsid w:val="00FF0F19"/>
    <w:rsid w:val="03A89113"/>
    <w:rsid w:val="070E972E"/>
    <w:rsid w:val="0AE043E5"/>
    <w:rsid w:val="0D19BF03"/>
    <w:rsid w:val="1086E1F1"/>
    <w:rsid w:val="10E82DFC"/>
    <w:rsid w:val="13E99633"/>
    <w:rsid w:val="1689F4F3"/>
    <w:rsid w:val="17052E75"/>
    <w:rsid w:val="1948276D"/>
    <w:rsid w:val="246B2C0C"/>
    <w:rsid w:val="2A58CC6E"/>
    <w:rsid w:val="2FDAF6C0"/>
    <w:rsid w:val="372E5373"/>
    <w:rsid w:val="4010CEAC"/>
    <w:rsid w:val="45E094E3"/>
    <w:rsid w:val="45F48EBB"/>
    <w:rsid w:val="4CAE28F0"/>
    <w:rsid w:val="4E6880AF"/>
    <w:rsid w:val="501C8D80"/>
    <w:rsid w:val="5091C3D7"/>
    <w:rsid w:val="52BBE4FF"/>
    <w:rsid w:val="57852D01"/>
    <w:rsid w:val="581DDBF9"/>
    <w:rsid w:val="5932997D"/>
    <w:rsid w:val="5BFE96C1"/>
    <w:rsid w:val="6276A6E8"/>
    <w:rsid w:val="66C56DFD"/>
    <w:rsid w:val="6A4B235A"/>
    <w:rsid w:val="6BBF203D"/>
    <w:rsid w:val="6BE70E46"/>
    <w:rsid w:val="6D436BCB"/>
    <w:rsid w:val="701E71E0"/>
    <w:rsid w:val="7919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4:docId w14:val="0D7527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01A6"/>
    <w:pPr>
      <w:spacing w:before="120" w:after="120" w:line="264" w:lineRule="auto"/>
      <w:jc w:val="both"/>
    </w:pPr>
    <w:rPr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701A6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01A6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BodyText">
    <w:name w:val="Body Text"/>
    <w:basedOn w:val="Normal"/>
    <w:link w:val="Body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eastAsia="Times New Roman" w:hAnsi="Thorndale" w:cs="Thorndale"/>
      <w:sz w:val="24"/>
      <w:szCs w:val="24"/>
      <w:lang w:val="fi-FI"/>
    </w:rPr>
  </w:style>
  <w:style w:type="character" w:customStyle="1" w:styleId="BodyTextChar">
    <w:name w:val="Body Text Char"/>
    <w:basedOn w:val="DefaultParagraphFont"/>
    <w:link w:val="BodyText"/>
    <w:uiPriority w:val="99"/>
    <w:rsid w:val="0056082C"/>
    <w:rPr>
      <w:rFonts w:ascii="Thorndale" w:eastAsia="Times New Roman" w:hAnsi="Thorndale" w:cs="Thorndale"/>
      <w:sz w:val="24"/>
      <w:szCs w:val="24"/>
      <w:lang w:val="fi-FI"/>
    </w:rPr>
  </w:style>
  <w:style w:type="paragraph" w:customStyle="1" w:styleId="paragraph">
    <w:name w:val="paragraph"/>
    <w:basedOn w:val="Normal"/>
    <w:rsid w:val="0056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6082C"/>
  </w:style>
  <w:style w:type="character" w:customStyle="1" w:styleId="eop">
    <w:name w:val="eop"/>
    <w:basedOn w:val="DefaultParagraphFont"/>
    <w:rsid w:val="0056082C"/>
  </w:style>
  <w:style w:type="character" w:customStyle="1" w:styleId="spellingerror">
    <w:name w:val="spellingerror"/>
    <w:basedOn w:val="DefaultParagraphFont"/>
    <w:rsid w:val="0056082C"/>
  </w:style>
  <w:style w:type="paragraph" w:styleId="ListParagraph">
    <w:name w:val="List Paragraph"/>
    <w:basedOn w:val="Normal"/>
    <w:uiPriority w:val="34"/>
    <w:qFormat/>
    <w:rsid w:val="000A0278"/>
    <w:pPr>
      <w:spacing w:before="0" w:after="160" w:line="259" w:lineRule="auto"/>
      <w:ind w:left="720"/>
      <w:contextualSpacing/>
      <w:jc w:val="left"/>
    </w:pPr>
    <w:rPr>
      <w:sz w:val="22"/>
      <w:lang w:val="it-IT"/>
    </w:rPr>
  </w:style>
  <w:style w:type="table" w:styleId="TableGrid">
    <w:name w:val="Table Grid"/>
    <w:basedOn w:val="TableNormal"/>
    <w:uiPriority w:val="39"/>
    <w:rsid w:val="000A0278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A0278"/>
    <w:pPr>
      <w:spacing w:after="0" w:line="240" w:lineRule="auto"/>
    </w:pPr>
    <w:rPr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B777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73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7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7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7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7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73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777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7213559-c007-49a5-82fa-a6ba6b3a3df9">
      <UserInfo>
        <DisplayName>Marjan Huč │Bridge 47</DisplayName>
        <AccountId>43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DD4441C48CCF8489B124E91442FB917" ma:contentTypeVersion="10" ma:contentTypeDescription="Luo uusi asiakirja." ma:contentTypeScope="" ma:versionID="aabc75d8b0be2cbd155280ce18aa1295">
  <xsd:schema xmlns:xsd="http://www.w3.org/2001/XMLSchema" xmlns:xs="http://www.w3.org/2001/XMLSchema" xmlns:p="http://schemas.microsoft.com/office/2006/metadata/properties" xmlns:ns3="cd8559ed-d800-48c9-806e-7de2f8cd488b" xmlns:ns4="a7213559-c007-49a5-82fa-a6ba6b3a3df9" targetNamespace="http://schemas.microsoft.com/office/2006/metadata/properties" ma:root="true" ma:fieldsID="610a95c473ae4cec657b53bf9d969f83" ns3:_="" ns4:_="">
    <xsd:import namespace="cd8559ed-d800-48c9-806e-7de2f8cd488b"/>
    <xsd:import namespace="a7213559-c007-49a5-82fa-a6ba6b3a3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559ed-d800-48c9-806e-7de2f8cd4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13559-c007-49a5-82fa-a6ba6b3a3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03EDFA-FB4F-425C-B4D5-B03F853C7FEB}">
  <ds:schemaRefs>
    <ds:schemaRef ds:uri="http://purl.org/dc/dcmitype/"/>
    <ds:schemaRef ds:uri="cd8559ed-d800-48c9-806e-7de2f8cd488b"/>
    <ds:schemaRef ds:uri="http://schemas.microsoft.com/office/2006/documentManagement/types"/>
    <ds:schemaRef ds:uri="http://purl.org/dc/elements/1.1/"/>
    <ds:schemaRef ds:uri="http://schemas.microsoft.com/office/2006/metadata/properties"/>
    <ds:schemaRef ds:uri="a7213559-c007-49a5-82fa-a6ba6b3a3df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D6909A-5CEB-40BD-A787-5546BFB0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8559ed-d800-48c9-806e-7de2f8cd488b"/>
    <ds:schemaRef ds:uri="a7213559-c007-49a5-82fa-a6ba6b3a3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b47-dokument</Template>
  <TotalTime>0</TotalTime>
  <Pages>7</Pages>
  <Words>605</Words>
  <Characters>3455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Bridge 47</vt:lpstr>
    </vt:vector>
  </TitlesOfParts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 47</dc:title>
  <dc:creator/>
  <cp:lastModifiedBy/>
  <cp:revision>1</cp:revision>
  <dcterms:created xsi:type="dcterms:W3CDTF">2019-10-21T12:24:00Z</dcterms:created>
  <dcterms:modified xsi:type="dcterms:W3CDTF">2019-10-21T12:24:00Z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0x010100CDD4441C48CCF8489B124E91442FB917</vt:lpwstr>
  </property>
  <property fmtid="{D5CDD505-2E9C-101B-9397-08002B2CF9AE}" pid="3" name="MSIP_Label_6e7d0674-2c53-42d0-b768-7a1ff84f431a_Enabled">
    <vt:lpwstr>True</vt:lpwstr>
  </property>
  <property fmtid="{D5CDD505-2E9C-101B-9397-08002B2CF9AE}" pid="4" name="MSIP_Label_6e7d0674-2c53-42d0-b768-7a1ff84f431a_SiteId">
    <vt:lpwstr>5c8b6b81-6ba7-435d-9dac-09e5eb3f01b8</vt:lpwstr>
  </property>
  <property fmtid="{D5CDD505-2E9C-101B-9397-08002B2CF9AE}" pid="5" name="MSIP_Label_6e7d0674-2c53-42d0-b768-7a1ff84f431a_Owner">
    <vt:lpwstr>maria.autio@fingo.fi</vt:lpwstr>
  </property>
  <property fmtid="{D5CDD505-2E9C-101B-9397-08002B2CF9AE}" pid="6" name="MSIP_Label_6e7d0674-2c53-42d0-b768-7a1ff84f431a_SetDate">
    <vt:lpwstr>2019-10-21T12:24:42.6409513Z</vt:lpwstr>
  </property>
  <property fmtid="{D5CDD505-2E9C-101B-9397-08002B2CF9AE}" pid="7" name="MSIP_Label_6e7d0674-2c53-42d0-b768-7a1ff84f431a_Name">
    <vt:lpwstr>General</vt:lpwstr>
  </property>
  <property fmtid="{D5CDD505-2E9C-101B-9397-08002B2CF9AE}" pid="8" name="MSIP_Label_6e7d0674-2c53-42d0-b768-7a1ff84f431a_Application">
    <vt:lpwstr>Microsoft Azure Information Protection</vt:lpwstr>
  </property>
  <property fmtid="{D5CDD505-2E9C-101B-9397-08002B2CF9AE}" pid="9" name="MSIP_Label_6e7d0674-2c53-42d0-b768-7a1ff84f431a_ActionId">
    <vt:lpwstr>392be1a2-677c-49b6-adcd-6c5bc02f729b</vt:lpwstr>
  </property>
  <property fmtid="{D5CDD505-2E9C-101B-9397-08002B2CF9AE}" pid="10" name="MSIP_Label_6e7d0674-2c53-42d0-b768-7a1ff84f431a_Extended_MSFT_Method">
    <vt:lpwstr>Automatic</vt:lpwstr>
  </property>
  <property fmtid="{D5CDD505-2E9C-101B-9397-08002B2CF9AE}" pid="11" name="Sensitivity">
    <vt:lpwstr>General</vt:lpwstr>
  </property>
</Properties>
</file>